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685B6" w14:textId="77777777" w:rsidR="00AD6DB5" w:rsidRPr="0094284B" w:rsidRDefault="00AD6DB5" w:rsidP="0094284B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86478D4" w14:textId="77777777" w:rsidR="004449C6" w:rsidRPr="0094284B" w:rsidRDefault="00AD6DB5" w:rsidP="0094284B">
      <w:pPr>
        <w:jc w:val="center"/>
        <w:rPr>
          <w:rFonts w:asciiTheme="minorHAnsi" w:hAnsiTheme="minorHAnsi" w:cstheme="minorHAnsi"/>
          <w:sz w:val="20"/>
          <w:szCs w:val="20"/>
        </w:rPr>
      </w:pPr>
      <w:r w:rsidRPr="0094284B">
        <w:rPr>
          <w:rFonts w:asciiTheme="minorHAnsi" w:hAnsiTheme="minorHAnsi" w:cstheme="minorHAnsi"/>
          <w:sz w:val="20"/>
          <w:szCs w:val="20"/>
        </w:rPr>
        <w:t>Wojewódzki Ośrodek Medycyny Pracy</w:t>
      </w:r>
    </w:p>
    <w:p w14:paraId="117C0B1A" w14:textId="77777777" w:rsidR="00AD6DB5" w:rsidRPr="0094284B" w:rsidRDefault="003C3AF8" w:rsidP="0094284B">
      <w:pPr>
        <w:rPr>
          <w:rFonts w:asciiTheme="minorHAnsi" w:hAnsiTheme="minorHAnsi" w:cstheme="minorHAnsi"/>
          <w:sz w:val="20"/>
          <w:szCs w:val="20"/>
        </w:rPr>
      </w:pPr>
      <w:r w:rsidRPr="0094284B">
        <w:rPr>
          <w:rFonts w:asciiTheme="minorHAnsi" w:hAnsiTheme="minorHAnsi" w:cstheme="minorHAnsi"/>
          <w:sz w:val="20"/>
          <w:szCs w:val="20"/>
        </w:rPr>
        <w:t xml:space="preserve">   </w:t>
      </w:r>
    </w:p>
    <w:p w14:paraId="5EC28CC1" w14:textId="77777777" w:rsidR="00AD6DB5" w:rsidRPr="00CB2FBE" w:rsidRDefault="00AD6DB5" w:rsidP="0094284B">
      <w:pPr>
        <w:rPr>
          <w:rFonts w:asciiTheme="minorHAnsi" w:hAnsiTheme="minorHAnsi" w:cstheme="minorHAnsi"/>
          <w:sz w:val="16"/>
          <w:szCs w:val="16"/>
        </w:rPr>
      </w:pPr>
      <w:r w:rsidRPr="00CB2FBE">
        <w:rPr>
          <w:rFonts w:asciiTheme="minorHAnsi" w:hAnsiTheme="minorHAnsi" w:cstheme="minorHAnsi"/>
          <w:sz w:val="16"/>
          <w:szCs w:val="16"/>
        </w:rPr>
        <w:t xml:space="preserve">Pr/WOMP/14 Załącznik nr 2                                                                                                         </w:t>
      </w:r>
      <w:r w:rsidR="00600356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</w:t>
      </w:r>
      <w:r w:rsidRPr="00CB2FBE">
        <w:rPr>
          <w:rFonts w:asciiTheme="minorHAnsi" w:hAnsiTheme="minorHAnsi" w:cstheme="minorHAnsi"/>
          <w:sz w:val="16"/>
          <w:szCs w:val="16"/>
        </w:rPr>
        <w:t xml:space="preserve">   Formularze F/199/W/6</w:t>
      </w:r>
    </w:p>
    <w:p w14:paraId="689EBDAC" w14:textId="77777777" w:rsidR="00AD6DB5" w:rsidRPr="00CB2FBE" w:rsidRDefault="00AD6DB5" w:rsidP="0094284B">
      <w:pPr>
        <w:rPr>
          <w:rFonts w:asciiTheme="minorHAnsi" w:hAnsiTheme="minorHAnsi" w:cstheme="minorHAnsi"/>
          <w:sz w:val="16"/>
          <w:szCs w:val="16"/>
        </w:rPr>
      </w:pPr>
    </w:p>
    <w:p w14:paraId="2CDF6F77" w14:textId="77777777" w:rsidR="00AD6DB5" w:rsidRPr="00CB2FBE" w:rsidRDefault="003C3AF8" w:rsidP="0094284B">
      <w:pPr>
        <w:rPr>
          <w:rFonts w:asciiTheme="minorHAnsi" w:hAnsiTheme="minorHAnsi" w:cstheme="minorHAnsi"/>
          <w:sz w:val="16"/>
          <w:szCs w:val="16"/>
        </w:rPr>
      </w:pPr>
      <w:r w:rsidRPr="00CB2FBE">
        <w:rPr>
          <w:rFonts w:asciiTheme="minorHAnsi" w:hAnsiTheme="minorHAnsi" w:cstheme="minorHAnsi"/>
          <w:sz w:val="16"/>
          <w:szCs w:val="16"/>
        </w:rPr>
        <w:t xml:space="preserve">   </w:t>
      </w:r>
    </w:p>
    <w:p w14:paraId="12C3E500" w14:textId="77777777" w:rsidR="00AD6DB5" w:rsidRPr="00CB2FBE" w:rsidRDefault="00AD6DB5" w:rsidP="0094284B">
      <w:pPr>
        <w:rPr>
          <w:rFonts w:asciiTheme="minorHAnsi" w:hAnsiTheme="minorHAnsi" w:cstheme="minorHAnsi"/>
          <w:sz w:val="18"/>
          <w:szCs w:val="18"/>
        </w:rPr>
      </w:pPr>
      <w:r w:rsidRPr="00CB2FBE">
        <w:rPr>
          <w:rFonts w:asciiTheme="minorHAnsi" w:hAnsiTheme="minorHAnsi" w:cstheme="minorHAnsi"/>
          <w:sz w:val="18"/>
          <w:szCs w:val="18"/>
        </w:rPr>
        <w:t xml:space="preserve">……………………………………………                                                  </w:t>
      </w:r>
    </w:p>
    <w:p w14:paraId="0034F065" w14:textId="77777777" w:rsidR="00AD6DB5" w:rsidRPr="00CB2FBE" w:rsidRDefault="00AD6DB5" w:rsidP="0094284B">
      <w:pPr>
        <w:rPr>
          <w:rFonts w:asciiTheme="minorHAnsi" w:hAnsiTheme="minorHAnsi" w:cstheme="minorHAnsi"/>
          <w:sz w:val="18"/>
          <w:szCs w:val="18"/>
        </w:rPr>
      </w:pPr>
      <w:r w:rsidRPr="00CB2FBE">
        <w:rPr>
          <w:rFonts w:asciiTheme="minorHAnsi" w:hAnsiTheme="minorHAnsi" w:cstheme="minorHAnsi"/>
          <w:sz w:val="18"/>
          <w:szCs w:val="18"/>
        </w:rPr>
        <w:t xml:space="preserve">   (pieczęć zamawiającego)</w:t>
      </w:r>
    </w:p>
    <w:p w14:paraId="09F6F96F" w14:textId="77777777" w:rsidR="00AD6DB5" w:rsidRPr="00CB2FBE" w:rsidRDefault="00AD6DB5" w:rsidP="0094284B">
      <w:pPr>
        <w:rPr>
          <w:rFonts w:asciiTheme="minorHAnsi" w:hAnsiTheme="minorHAnsi" w:cstheme="minorHAnsi"/>
          <w:sz w:val="18"/>
          <w:szCs w:val="18"/>
        </w:rPr>
      </w:pPr>
    </w:p>
    <w:p w14:paraId="62CBC747" w14:textId="066FB3D2" w:rsidR="003C3AF8" w:rsidRPr="0094284B" w:rsidRDefault="003C3AF8" w:rsidP="0094284B">
      <w:pPr>
        <w:rPr>
          <w:rFonts w:asciiTheme="minorHAnsi" w:hAnsiTheme="minorHAnsi" w:cstheme="minorHAnsi"/>
          <w:sz w:val="20"/>
          <w:szCs w:val="20"/>
        </w:rPr>
      </w:pPr>
      <w:r w:rsidRPr="0094284B">
        <w:rPr>
          <w:rFonts w:asciiTheme="minorHAnsi" w:hAnsiTheme="minorHAnsi" w:cstheme="minorHAnsi"/>
          <w:sz w:val="20"/>
          <w:szCs w:val="20"/>
        </w:rPr>
        <w:t xml:space="preserve">Znak sprawy: </w:t>
      </w:r>
      <w:r w:rsidR="00CE0BB9" w:rsidRPr="0094284B">
        <w:rPr>
          <w:rStyle w:val="numerpisma"/>
          <w:rFonts w:asciiTheme="minorHAnsi" w:hAnsiTheme="minorHAnsi" w:cstheme="minorHAnsi"/>
          <w:sz w:val="20"/>
          <w:szCs w:val="20"/>
        </w:rPr>
        <w:t>PDOZP-26/P-146/24</w:t>
      </w:r>
      <w:r w:rsidR="00CB2FBE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</w:t>
      </w:r>
      <w:r w:rsidRPr="0094284B">
        <w:rPr>
          <w:rFonts w:asciiTheme="minorHAnsi" w:hAnsiTheme="minorHAnsi" w:cstheme="minorHAnsi"/>
          <w:sz w:val="20"/>
          <w:szCs w:val="20"/>
        </w:rPr>
        <w:t xml:space="preserve">Kielce, </w:t>
      </w:r>
      <w:r w:rsidR="00CE0BB9" w:rsidRPr="0094284B">
        <w:rPr>
          <w:rFonts w:asciiTheme="minorHAnsi" w:hAnsiTheme="minorHAnsi" w:cstheme="minorHAnsi"/>
          <w:sz w:val="20"/>
          <w:szCs w:val="20"/>
        </w:rPr>
        <w:t>0</w:t>
      </w:r>
      <w:r w:rsidR="009F0686">
        <w:rPr>
          <w:rFonts w:asciiTheme="minorHAnsi" w:hAnsiTheme="minorHAnsi" w:cstheme="minorHAnsi"/>
          <w:sz w:val="20"/>
          <w:szCs w:val="20"/>
        </w:rPr>
        <w:t>7</w:t>
      </w:r>
      <w:r w:rsidR="00CE0BB9" w:rsidRPr="0094284B">
        <w:rPr>
          <w:rFonts w:asciiTheme="minorHAnsi" w:hAnsiTheme="minorHAnsi" w:cstheme="minorHAnsi"/>
          <w:sz w:val="20"/>
          <w:szCs w:val="20"/>
        </w:rPr>
        <w:t>.10.</w:t>
      </w:r>
      <w:r w:rsidRPr="0094284B">
        <w:rPr>
          <w:rFonts w:asciiTheme="minorHAnsi" w:hAnsiTheme="minorHAnsi" w:cstheme="minorHAnsi"/>
          <w:sz w:val="20"/>
          <w:szCs w:val="20"/>
        </w:rPr>
        <w:t>202</w:t>
      </w:r>
      <w:r w:rsidR="00123732" w:rsidRPr="0094284B">
        <w:rPr>
          <w:rFonts w:asciiTheme="minorHAnsi" w:hAnsiTheme="minorHAnsi" w:cstheme="minorHAnsi"/>
          <w:sz w:val="20"/>
          <w:szCs w:val="20"/>
        </w:rPr>
        <w:t>4</w:t>
      </w:r>
      <w:r w:rsidRPr="0094284B">
        <w:rPr>
          <w:rFonts w:asciiTheme="minorHAnsi" w:hAnsiTheme="minorHAnsi" w:cstheme="minorHAnsi"/>
          <w:sz w:val="20"/>
          <w:szCs w:val="20"/>
        </w:rPr>
        <w:t xml:space="preserve"> roku</w:t>
      </w:r>
    </w:p>
    <w:p w14:paraId="3EA8E09A" w14:textId="77777777" w:rsidR="003C3AF8" w:rsidRPr="0094284B" w:rsidRDefault="003C3AF8" w:rsidP="0094284B">
      <w:pPr>
        <w:rPr>
          <w:rFonts w:asciiTheme="minorHAnsi" w:hAnsiTheme="minorHAnsi" w:cstheme="minorHAnsi"/>
          <w:sz w:val="20"/>
          <w:szCs w:val="20"/>
        </w:rPr>
      </w:pPr>
    </w:p>
    <w:p w14:paraId="6FBD3B20" w14:textId="77777777" w:rsidR="00AD6DB5" w:rsidRPr="0094284B" w:rsidRDefault="00AD6DB5" w:rsidP="0094284B">
      <w:pPr>
        <w:jc w:val="center"/>
        <w:rPr>
          <w:rFonts w:asciiTheme="minorHAnsi" w:hAnsiTheme="minorHAnsi" w:cstheme="minorHAnsi"/>
          <w:b/>
          <w:spacing w:val="20"/>
          <w:sz w:val="22"/>
          <w:szCs w:val="22"/>
        </w:rPr>
      </w:pPr>
      <w:r w:rsidRPr="0094284B">
        <w:rPr>
          <w:rFonts w:asciiTheme="minorHAnsi" w:hAnsiTheme="minorHAnsi" w:cstheme="minorHAnsi"/>
          <w:b/>
          <w:spacing w:val="20"/>
          <w:sz w:val="22"/>
          <w:szCs w:val="22"/>
        </w:rPr>
        <w:t>Informacja z przeprowadzonego postępowania o wartości</w:t>
      </w:r>
    </w:p>
    <w:p w14:paraId="499229E5" w14:textId="77777777" w:rsidR="00AD6DB5" w:rsidRPr="0094284B" w:rsidRDefault="00AD6DB5" w:rsidP="0094284B">
      <w:pPr>
        <w:jc w:val="center"/>
        <w:rPr>
          <w:rFonts w:asciiTheme="minorHAnsi" w:hAnsiTheme="minorHAnsi" w:cstheme="minorHAnsi"/>
          <w:b/>
          <w:spacing w:val="20"/>
          <w:sz w:val="22"/>
          <w:szCs w:val="22"/>
        </w:rPr>
      </w:pPr>
      <w:r w:rsidRPr="0094284B">
        <w:rPr>
          <w:rFonts w:asciiTheme="minorHAnsi" w:hAnsiTheme="minorHAnsi" w:cstheme="minorHAnsi"/>
          <w:b/>
          <w:spacing w:val="20"/>
          <w:sz w:val="22"/>
          <w:szCs w:val="22"/>
        </w:rPr>
        <w:t>poniżej kwoty 130 000,00 zł</w:t>
      </w:r>
    </w:p>
    <w:p w14:paraId="075E05FE" w14:textId="77777777" w:rsidR="00AD6DB5" w:rsidRPr="0094284B" w:rsidRDefault="00AD6DB5" w:rsidP="0094284B">
      <w:pPr>
        <w:rPr>
          <w:rFonts w:asciiTheme="minorHAnsi" w:hAnsiTheme="minorHAnsi" w:cstheme="minorHAnsi"/>
          <w:bCs/>
          <w:spacing w:val="20"/>
          <w:sz w:val="20"/>
          <w:szCs w:val="20"/>
        </w:rPr>
      </w:pPr>
    </w:p>
    <w:p w14:paraId="3D18A5E9" w14:textId="77777777" w:rsidR="00AD6DB5" w:rsidRPr="0094284B" w:rsidRDefault="00AD6DB5" w:rsidP="0094284B">
      <w:pPr>
        <w:rPr>
          <w:rFonts w:asciiTheme="minorHAnsi" w:hAnsiTheme="minorHAnsi" w:cstheme="minorHAnsi"/>
          <w:bCs/>
          <w:spacing w:val="20"/>
          <w:sz w:val="20"/>
          <w:szCs w:val="20"/>
        </w:rPr>
      </w:pPr>
      <w:r w:rsidRPr="0094284B">
        <w:rPr>
          <w:rFonts w:asciiTheme="minorHAnsi" w:hAnsiTheme="minorHAnsi" w:cstheme="minorHAnsi"/>
          <w:bCs/>
          <w:spacing w:val="20"/>
          <w:sz w:val="20"/>
          <w:szCs w:val="20"/>
        </w:rPr>
        <w:t>1. W celu zamówienia:</w:t>
      </w:r>
      <w:r w:rsidRPr="0094284B">
        <w:rPr>
          <w:rFonts w:asciiTheme="minorHAnsi" w:hAnsiTheme="minorHAnsi" w:cstheme="minorHAnsi"/>
          <w:sz w:val="20"/>
          <w:szCs w:val="20"/>
        </w:rPr>
        <w:t xml:space="preserve"> zaprojektowanie, dostawę  i montaż instalacji fotowoltaicznej dla WOMP  w Kielcach</w:t>
      </w:r>
      <w:r w:rsidRPr="0094284B">
        <w:rPr>
          <w:rFonts w:asciiTheme="minorHAnsi" w:hAnsiTheme="minorHAnsi" w:cstheme="minorHAnsi"/>
          <w:bCs/>
          <w:spacing w:val="20"/>
          <w:sz w:val="20"/>
          <w:szCs w:val="20"/>
        </w:rPr>
        <w:t>. Wartość szacunkowa zamówienia wynosi: 128 500,00 zł netto</w:t>
      </w:r>
    </w:p>
    <w:p w14:paraId="75A19DCE" w14:textId="77777777" w:rsidR="003C3AF8" w:rsidRDefault="00AD6DB5" w:rsidP="0094284B">
      <w:pPr>
        <w:rPr>
          <w:rFonts w:asciiTheme="minorHAnsi" w:hAnsiTheme="minorHAnsi" w:cstheme="minorHAnsi"/>
          <w:bCs/>
          <w:spacing w:val="20"/>
          <w:sz w:val="20"/>
          <w:szCs w:val="20"/>
        </w:rPr>
      </w:pPr>
      <w:r w:rsidRPr="0094284B">
        <w:rPr>
          <w:rFonts w:asciiTheme="minorHAnsi" w:hAnsiTheme="minorHAnsi" w:cstheme="minorHAnsi"/>
          <w:bCs/>
          <w:spacing w:val="20"/>
          <w:sz w:val="20"/>
          <w:szCs w:val="20"/>
        </w:rPr>
        <w:t xml:space="preserve">2. Do udziału w postępowaniu zaproszono Wykonawców poprzez zamieszczenie na stronie  internetowej Zamawiającego: </w:t>
      </w:r>
      <w:hyperlink r:id="rId7" w:history="1">
        <w:r w:rsidR="009314DD" w:rsidRPr="0094284B">
          <w:rPr>
            <w:rStyle w:val="Hipercze"/>
            <w:rFonts w:asciiTheme="minorHAnsi" w:hAnsiTheme="minorHAnsi" w:cstheme="minorHAnsi"/>
            <w:bCs/>
            <w:spacing w:val="20"/>
            <w:sz w:val="20"/>
            <w:szCs w:val="20"/>
          </w:rPr>
          <w:t>https://www.womp.com.pl/przetargi/postepowania-ponizej-130-00000-zl/</w:t>
        </w:r>
      </w:hyperlink>
      <w:r w:rsidR="009314DD" w:rsidRPr="0094284B">
        <w:rPr>
          <w:rFonts w:asciiTheme="minorHAnsi" w:hAnsiTheme="minorHAnsi" w:cstheme="minorHAnsi"/>
          <w:bCs/>
          <w:spacing w:val="20"/>
          <w:sz w:val="20"/>
          <w:szCs w:val="20"/>
        </w:rPr>
        <w:t xml:space="preserve"> </w:t>
      </w:r>
      <w:r w:rsidR="006F52C1">
        <w:rPr>
          <w:rFonts w:asciiTheme="minorHAnsi" w:hAnsiTheme="minorHAnsi" w:cstheme="minorHAnsi"/>
          <w:bCs/>
          <w:spacing w:val="20"/>
          <w:sz w:val="20"/>
          <w:szCs w:val="20"/>
        </w:rPr>
        <w:t>zaproszenia</w:t>
      </w:r>
      <w:r w:rsidRPr="0094284B">
        <w:rPr>
          <w:rFonts w:asciiTheme="minorHAnsi" w:hAnsiTheme="minorHAnsi" w:cstheme="minorHAnsi"/>
          <w:bCs/>
          <w:spacing w:val="20"/>
          <w:sz w:val="20"/>
          <w:szCs w:val="20"/>
        </w:rPr>
        <w:t xml:space="preserve"> i otrzymano poniższe oferty:</w:t>
      </w:r>
    </w:p>
    <w:p w14:paraId="542FD096" w14:textId="77777777" w:rsidR="006F52C1" w:rsidRPr="0094284B" w:rsidRDefault="006F52C1" w:rsidP="0094284B">
      <w:pPr>
        <w:rPr>
          <w:rFonts w:asciiTheme="minorHAnsi" w:hAnsiTheme="minorHAnsi" w:cstheme="minorHAnsi"/>
          <w:bCs/>
          <w:spacing w:val="20"/>
          <w:sz w:val="20"/>
          <w:szCs w:val="20"/>
        </w:rPr>
      </w:pPr>
    </w:p>
    <w:tbl>
      <w:tblPr>
        <w:tblW w:w="76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752"/>
        <w:gridCol w:w="1776"/>
        <w:gridCol w:w="1559"/>
      </w:tblGrid>
      <w:tr w:rsidR="00711E20" w:rsidRPr="0094284B" w14:paraId="4522FF49" w14:textId="77777777" w:rsidTr="00711E20">
        <w:trPr>
          <w:trHeight w:val="567"/>
        </w:trPr>
        <w:tc>
          <w:tcPr>
            <w:tcW w:w="567" w:type="dxa"/>
            <w:vAlign w:val="center"/>
          </w:tcPr>
          <w:p w14:paraId="4961E1EF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752" w:type="dxa"/>
            <w:vAlign w:val="center"/>
          </w:tcPr>
          <w:p w14:paraId="4B2566B0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1776" w:type="dxa"/>
            <w:vAlign w:val="center"/>
          </w:tcPr>
          <w:p w14:paraId="74E1581C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zł netto</w:t>
            </w:r>
          </w:p>
        </w:tc>
        <w:tc>
          <w:tcPr>
            <w:tcW w:w="1559" w:type="dxa"/>
            <w:vAlign w:val="center"/>
          </w:tcPr>
          <w:p w14:paraId="03FE12C7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zł brutto</w:t>
            </w:r>
          </w:p>
        </w:tc>
      </w:tr>
      <w:tr w:rsidR="00711E20" w:rsidRPr="0094284B" w14:paraId="0861482F" w14:textId="77777777" w:rsidTr="00711E20">
        <w:trPr>
          <w:trHeight w:val="495"/>
        </w:trPr>
        <w:tc>
          <w:tcPr>
            <w:tcW w:w="567" w:type="dxa"/>
            <w:vAlign w:val="center"/>
          </w:tcPr>
          <w:p w14:paraId="6AA866B0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752" w:type="dxa"/>
            <w:vAlign w:val="center"/>
          </w:tcPr>
          <w:p w14:paraId="59785F9A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EkoEnergia Polska Sp. z o.o.</w:t>
            </w:r>
          </w:p>
          <w:p w14:paraId="79F885D6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Adres: Aleja Jana Pawła II 22, 00-133 Warszawa</w:t>
            </w:r>
          </w:p>
          <w:p w14:paraId="4E335C5A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Adres do korespondencji: ul. Olszewskiego 25, 25-663 Kielce</w:t>
            </w:r>
          </w:p>
          <w:p w14:paraId="236ABB0B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Nr NIP: 9591953988</w:t>
            </w:r>
          </w:p>
          <w:p w14:paraId="50966060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76" w:type="dxa"/>
            <w:vAlign w:val="center"/>
          </w:tcPr>
          <w:p w14:paraId="33FC1260" w14:textId="77777777" w:rsidR="00EB3C01" w:rsidRPr="0094284B" w:rsidRDefault="00EB3C01" w:rsidP="0094284B">
            <w:pPr>
              <w:pStyle w:val="Tekstpodstawowywcity"/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6859BBFF" w14:textId="77777777" w:rsidR="00711E20" w:rsidRPr="0094284B" w:rsidRDefault="00711E20" w:rsidP="0094284B">
            <w:pPr>
              <w:pStyle w:val="Tekstpodstawowywcity"/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114 000,00 </w:t>
            </w:r>
          </w:p>
          <w:p w14:paraId="558E1EA5" w14:textId="77777777" w:rsidR="00711E20" w:rsidRPr="0094284B" w:rsidRDefault="00711E20" w:rsidP="0094284B">
            <w:pPr>
              <w:pStyle w:val="Tekstpodstawowywcity"/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83A8731" w14:textId="77777777" w:rsidR="00711E20" w:rsidRPr="0094284B" w:rsidRDefault="006F52C1" w:rsidP="0094284B">
            <w:pPr>
              <w:pStyle w:val="Tekstpodstawowywcity"/>
              <w:spacing w:after="0"/>
              <w:ind w:left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711E20" w:rsidRPr="009428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140 220,00</w:t>
            </w:r>
          </w:p>
        </w:tc>
      </w:tr>
      <w:tr w:rsidR="00711E20" w:rsidRPr="0094284B" w14:paraId="4FA7697F" w14:textId="77777777" w:rsidTr="00711E20">
        <w:trPr>
          <w:trHeight w:val="495"/>
        </w:trPr>
        <w:tc>
          <w:tcPr>
            <w:tcW w:w="567" w:type="dxa"/>
            <w:vAlign w:val="center"/>
          </w:tcPr>
          <w:p w14:paraId="171ADD56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752" w:type="dxa"/>
            <w:vAlign w:val="center"/>
          </w:tcPr>
          <w:p w14:paraId="7CA9F0CC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Sansolar Sp. z o.o.</w:t>
            </w:r>
          </w:p>
          <w:p w14:paraId="1E87CA08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Adres Warszawska 25A/3, 25-512 Kielce</w:t>
            </w:r>
          </w:p>
          <w:p w14:paraId="5A5E5B90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Nr NIP 9592026043</w:t>
            </w:r>
          </w:p>
        </w:tc>
        <w:tc>
          <w:tcPr>
            <w:tcW w:w="1776" w:type="dxa"/>
            <w:vAlign w:val="center"/>
          </w:tcPr>
          <w:p w14:paraId="70EB882A" w14:textId="77777777" w:rsidR="00711E20" w:rsidRPr="0094284B" w:rsidRDefault="00711E20" w:rsidP="0094284B">
            <w:pPr>
              <w:pStyle w:val="Tekstpodstawowywcity"/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157 272,00 </w:t>
            </w:r>
          </w:p>
        </w:tc>
        <w:tc>
          <w:tcPr>
            <w:tcW w:w="1559" w:type="dxa"/>
            <w:vAlign w:val="center"/>
          </w:tcPr>
          <w:p w14:paraId="16D39FD5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193 444,56 </w:t>
            </w:r>
          </w:p>
        </w:tc>
      </w:tr>
      <w:tr w:rsidR="00711E20" w:rsidRPr="0094284B" w14:paraId="32FCD53C" w14:textId="77777777" w:rsidTr="00711E20">
        <w:trPr>
          <w:trHeight w:val="495"/>
        </w:trPr>
        <w:tc>
          <w:tcPr>
            <w:tcW w:w="567" w:type="dxa"/>
            <w:vAlign w:val="center"/>
          </w:tcPr>
          <w:p w14:paraId="6487130A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752" w:type="dxa"/>
            <w:vAlign w:val="center"/>
          </w:tcPr>
          <w:p w14:paraId="2CF241AC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GM Starbud Sp. z o.o.</w:t>
            </w:r>
          </w:p>
          <w:p w14:paraId="64CE318F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Adres ul. Składowa 25, 27-200 Starachowice</w:t>
            </w:r>
          </w:p>
          <w:p w14:paraId="55501F21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Adres do korespondencji ul. Składowa 25, 27-200 Starachowice</w:t>
            </w:r>
          </w:p>
          <w:p w14:paraId="7DC70934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Nr NIP 6642140013</w:t>
            </w:r>
          </w:p>
        </w:tc>
        <w:tc>
          <w:tcPr>
            <w:tcW w:w="1776" w:type="dxa"/>
            <w:vAlign w:val="center"/>
          </w:tcPr>
          <w:p w14:paraId="57B91663" w14:textId="77777777" w:rsidR="00711E20" w:rsidRPr="0094284B" w:rsidRDefault="00711E20" w:rsidP="0094284B">
            <w:pPr>
              <w:pStyle w:val="Tekstpodstawowywcity"/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729CAF99" w14:textId="77777777" w:rsidR="00711E20" w:rsidRPr="0094284B" w:rsidRDefault="00711E20" w:rsidP="0094284B">
            <w:pPr>
              <w:pStyle w:val="Tekstpodstawowywcity"/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95 600,00 </w:t>
            </w:r>
          </w:p>
          <w:p w14:paraId="00098668" w14:textId="77777777" w:rsidR="00711E20" w:rsidRPr="0094284B" w:rsidRDefault="00711E20" w:rsidP="0094284B">
            <w:pPr>
              <w:pStyle w:val="Tekstpodstawowywcity"/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8760725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117 588,00</w:t>
            </w:r>
          </w:p>
        </w:tc>
      </w:tr>
      <w:tr w:rsidR="00711E20" w:rsidRPr="0094284B" w14:paraId="68327415" w14:textId="77777777" w:rsidTr="00711E20">
        <w:trPr>
          <w:trHeight w:val="495"/>
        </w:trPr>
        <w:tc>
          <w:tcPr>
            <w:tcW w:w="567" w:type="dxa"/>
            <w:vAlign w:val="center"/>
          </w:tcPr>
          <w:p w14:paraId="288D282C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3752" w:type="dxa"/>
            <w:vAlign w:val="center"/>
          </w:tcPr>
          <w:p w14:paraId="4A4AEB49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EcoSolar Marcin Boćkowski</w:t>
            </w:r>
          </w:p>
          <w:p w14:paraId="37313E6A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Adres: Masłów ul. Graniczna 47 26-001 Masłów</w:t>
            </w:r>
          </w:p>
          <w:p w14:paraId="77343BC0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Adres do korespondencji J.W</w:t>
            </w:r>
          </w:p>
          <w:p w14:paraId="29E52D63" w14:textId="77777777" w:rsidR="00711E20" w:rsidRPr="0094284B" w:rsidRDefault="00711E20" w:rsidP="0094284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sz w:val="20"/>
                <w:szCs w:val="20"/>
              </w:rPr>
              <w:t>Nr NIP 657-224-08-95</w:t>
            </w:r>
          </w:p>
        </w:tc>
        <w:tc>
          <w:tcPr>
            <w:tcW w:w="1776" w:type="dxa"/>
            <w:vAlign w:val="center"/>
          </w:tcPr>
          <w:p w14:paraId="580AF386" w14:textId="77777777" w:rsidR="00711E20" w:rsidRPr="0094284B" w:rsidRDefault="00711E20" w:rsidP="0094284B">
            <w:pPr>
              <w:pStyle w:val="Tekstpodstawowywcity"/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372D3D3D" w14:textId="77777777" w:rsidR="00711E20" w:rsidRPr="0094284B" w:rsidRDefault="00711E20" w:rsidP="0094284B">
            <w:pPr>
              <w:pStyle w:val="Tekstpodstawowywcity"/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158 000,00 </w:t>
            </w:r>
          </w:p>
          <w:p w14:paraId="5D9313AB" w14:textId="77777777" w:rsidR="00711E20" w:rsidRPr="0094284B" w:rsidRDefault="00711E20" w:rsidP="0094284B">
            <w:pPr>
              <w:pStyle w:val="Tekstpodstawowywcity"/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E665E09" w14:textId="77777777" w:rsidR="00711E20" w:rsidRPr="0094284B" w:rsidRDefault="00711E20" w:rsidP="0094284B">
            <w:pPr>
              <w:pStyle w:val="Tekstpodstawowywcity"/>
              <w:spacing w:after="0"/>
              <w:ind w:left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428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194 340,00</w:t>
            </w:r>
          </w:p>
        </w:tc>
      </w:tr>
    </w:tbl>
    <w:p w14:paraId="729C2A5C" w14:textId="77777777" w:rsidR="003C3AF8" w:rsidRPr="0094284B" w:rsidRDefault="003C3AF8" w:rsidP="0094284B">
      <w:pPr>
        <w:rPr>
          <w:rFonts w:asciiTheme="minorHAnsi" w:hAnsiTheme="minorHAnsi" w:cstheme="minorHAnsi"/>
          <w:b/>
          <w:sz w:val="20"/>
          <w:szCs w:val="20"/>
        </w:rPr>
      </w:pPr>
    </w:p>
    <w:p w14:paraId="6C11F85E" w14:textId="77777777" w:rsidR="00AD6DB5" w:rsidRPr="0094284B" w:rsidRDefault="00AD6DB5" w:rsidP="0094284B">
      <w:pPr>
        <w:rPr>
          <w:rFonts w:asciiTheme="minorHAnsi" w:hAnsiTheme="minorHAnsi" w:cstheme="minorHAnsi"/>
          <w:bCs/>
          <w:sz w:val="20"/>
          <w:szCs w:val="20"/>
        </w:rPr>
      </w:pPr>
      <w:r w:rsidRPr="006F52C1">
        <w:rPr>
          <w:rFonts w:asciiTheme="minorHAnsi" w:hAnsiTheme="minorHAnsi" w:cstheme="minorHAnsi"/>
          <w:bCs/>
          <w:sz w:val="20"/>
          <w:szCs w:val="20"/>
        </w:rPr>
        <w:t>3.</w:t>
      </w:r>
      <w:r w:rsidRPr="0094284B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4284B">
        <w:rPr>
          <w:rFonts w:asciiTheme="minorHAnsi" w:hAnsiTheme="minorHAnsi" w:cstheme="minorHAnsi"/>
          <w:bCs/>
          <w:sz w:val="20"/>
          <w:szCs w:val="20"/>
        </w:rPr>
        <w:t xml:space="preserve">Propozycja skierowania zamówienia wraz z uzasadnieniem: Wpłynęły 4 oferty. </w:t>
      </w:r>
      <w:r w:rsidR="00611AE2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94284B">
        <w:rPr>
          <w:rFonts w:asciiTheme="minorHAnsi" w:hAnsiTheme="minorHAnsi" w:cstheme="minorHAnsi"/>
          <w:bCs/>
          <w:sz w:val="20"/>
          <w:szCs w:val="20"/>
        </w:rPr>
        <w:t>Komisja proponuje zamknąć postępowanie bez wyboru którejkolwiek z ofert, bez podania przyczyny.</w:t>
      </w:r>
    </w:p>
    <w:p w14:paraId="08720C30" w14:textId="77777777" w:rsidR="009314DD" w:rsidRDefault="009314DD" w:rsidP="0094284B">
      <w:pPr>
        <w:rPr>
          <w:rFonts w:asciiTheme="minorHAnsi" w:hAnsiTheme="minorHAnsi" w:cstheme="minorHAnsi"/>
          <w:bCs/>
          <w:sz w:val="20"/>
          <w:szCs w:val="20"/>
        </w:rPr>
      </w:pPr>
    </w:p>
    <w:p w14:paraId="1A4A3F6B" w14:textId="77777777" w:rsidR="006F52C1" w:rsidRPr="0094284B" w:rsidRDefault="006F52C1" w:rsidP="0094284B">
      <w:pPr>
        <w:rPr>
          <w:rFonts w:asciiTheme="minorHAnsi" w:hAnsiTheme="minorHAnsi" w:cstheme="minorHAnsi"/>
          <w:bCs/>
          <w:sz w:val="20"/>
          <w:szCs w:val="20"/>
        </w:rPr>
      </w:pPr>
    </w:p>
    <w:p w14:paraId="2D6FA545" w14:textId="77777777" w:rsidR="00AD6DB5" w:rsidRPr="0094284B" w:rsidRDefault="00AD6DB5" w:rsidP="0094284B">
      <w:pPr>
        <w:rPr>
          <w:rFonts w:asciiTheme="minorHAnsi" w:hAnsiTheme="minorHAnsi" w:cstheme="minorHAnsi"/>
          <w:bCs/>
          <w:sz w:val="20"/>
          <w:szCs w:val="20"/>
        </w:rPr>
      </w:pPr>
      <w:r w:rsidRPr="0094284B">
        <w:rPr>
          <w:rFonts w:asciiTheme="minorHAnsi" w:hAnsiTheme="minorHAnsi" w:cstheme="minorHAnsi"/>
          <w:bCs/>
          <w:sz w:val="20"/>
          <w:szCs w:val="20"/>
        </w:rPr>
        <w:t xml:space="preserve">....................................................................             </w:t>
      </w:r>
      <w:r w:rsidR="006E2DAE">
        <w:rPr>
          <w:rFonts w:asciiTheme="minorHAnsi" w:hAnsiTheme="minorHAnsi" w:cstheme="minorHAnsi"/>
          <w:bCs/>
          <w:sz w:val="20"/>
          <w:szCs w:val="20"/>
        </w:rPr>
        <w:t xml:space="preserve">            </w:t>
      </w:r>
      <w:r w:rsidRPr="0094284B">
        <w:rPr>
          <w:rFonts w:asciiTheme="minorHAnsi" w:hAnsiTheme="minorHAnsi" w:cstheme="minorHAnsi"/>
          <w:bCs/>
          <w:sz w:val="20"/>
          <w:szCs w:val="20"/>
        </w:rPr>
        <w:t xml:space="preserve"> ……………………………………………………………….</w:t>
      </w:r>
    </w:p>
    <w:p w14:paraId="2F2400CA" w14:textId="77777777" w:rsidR="00AD6DB5" w:rsidRPr="00611AE2" w:rsidRDefault="00AD6DB5" w:rsidP="0094284B">
      <w:pPr>
        <w:rPr>
          <w:rFonts w:asciiTheme="minorHAnsi" w:hAnsiTheme="minorHAnsi" w:cstheme="minorHAnsi"/>
          <w:bCs/>
          <w:sz w:val="16"/>
          <w:szCs w:val="16"/>
        </w:rPr>
      </w:pPr>
      <w:r w:rsidRPr="00611AE2">
        <w:rPr>
          <w:rFonts w:asciiTheme="minorHAnsi" w:hAnsiTheme="minorHAnsi" w:cstheme="minorHAnsi"/>
          <w:bCs/>
          <w:sz w:val="16"/>
          <w:szCs w:val="16"/>
        </w:rPr>
        <w:t xml:space="preserve">(podpis i pieczęć                                                                                 </w:t>
      </w:r>
      <w:r w:rsidR="006E2DAE">
        <w:rPr>
          <w:rFonts w:asciiTheme="minorHAnsi" w:hAnsiTheme="minorHAnsi" w:cstheme="minorHAnsi"/>
          <w:bCs/>
          <w:sz w:val="16"/>
          <w:szCs w:val="16"/>
        </w:rPr>
        <w:t xml:space="preserve">                      </w:t>
      </w:r>
      <w:r w:rsidRPr="00611AE2">
        <w:rPr>
          <w:rFonts w:asciiTheme="minorHAnsi" w:hAnsiTheme="minorHAnsi" w:cstheme="minorHAnsi"/>
          <w:bCs/>
          <w:sz w:val="16"/>
          <w:szCs w:val="16"/>
        </w:rPr>
        <w:t xml:space="preserve">   (podpisy członków Komisji przetargowej)</w:t>
      </w:r>
    </w:p>
    <w:p w14:paraId="133F0C1E" w14:textId="77777777" w:rsidR="00AD6DB5" w:rsidRPr="00611AE2" w:rsidRDefault="00AD6DB5" w:rsidP="0094284B">
      <w:pPr>
        <w:rPr>
          <w:rFonts w:asciiTheme="minorHAnsi" w:hAnsiTheme="minorHAnsi" w:cstheme="minorHAnsi"/>
          <w:bCs/>
          <w:sz w:val="16"/>
          <w:szCs w:val="16"/>
        </w:rPr>
      </w:pPr>
      <w:r w:rsidRPr="00611AE2">
        <w:rPr>
          <w:rFonts w:asciiTheme="minorHAnsi" w:hAnsiTheme="minorHAnsi" w:cstheme="minorHAnsi"/>
          <w:bCs/>
          <w:sz w:val="16"/>
          <w:szCs w:val="16"/>
        </w:rPr>
        <w:t>Specjalisty ds. zamówień publicznych)</w:t>
      </w:r>
    </w:p>
    <w:p w14:paraId="74C0A05B" w14:textId="77777777" w:rsidR="00AD6DB5" w:rsidRPr="0094284B" w:rsidRDefault="00AD6DB5" w:rsidP="0094284B">
      <w:pPr>
        <w:rPr>
          <w:rFonts w:asciiTheme="minorHAnsi" w:hAnsiTheme="minorHAnsi" w:cstheme="minorHAnsi"/>
          <w:bCs/>
          <w:sz w:val="20"/>
          <w:szCs w:val="20"/>
        </w:rPr>
      </w:pPr>
    </w:p>
    <w:p w14:paraId="1CD4AB83" w14:textId="77777777" w:rsidR="00AD6DB5" w:rsidRPr="0094284B" w:rsidRDefault="00AD6DB5" w:rsidP="0094284B">
      <w:pPr>
        <w:rPr>
          <w:rFonts w:asciiTheme="minorHAnsi" w:hAnsiTheme="minorHAnsi" w:cstheme="minorHAnsi"/>
          <w:bCs/>
          <w:sz w:val="20"/>
          <w:szCs w:val="20"/>
        </w:rPr>
      </w:pPr>
    </w:p>
    <w:p w14:paraId="25C47C29" w14:textId="77777777" w:rsidR="00AD6DB5" w:rsidRPr="0094284B" w:rsidRDefault="00AD6DB5" w:rsidP="0094284B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94284B">
        <w:rPr>
          <w:rFonts w:asciiTheme="minorHAnsi" w:hAnsiTheme="minorHAnsi" w:cstheme="minorHAnsi"/>
          <w:b/>
          <w:bCs/>
          <w:sz w:val="20"/>
          <w:szCs w:val="20"/>
        </w:rPr>
        <w:t xml:space="preserve">                                                                              </w:t>
      </w:r>
      <w:r w:rsidR="009314DD" w:rsidRPr="0094284B">
        <w:rPr>
          <w:rFonts w:asciiTheme="minorHAnsi" w:hAnsiTheme="minorHAnsi" w:cstheme="minorHAnsi"/>
          <w:b/>
          <w:bCs/>
          <w:sz w:val="20"/>
          <w:szCs w:val="20"/>
        </w:rPr>
        <w:t xml:space="preserve">                    </w:t>
      </w:r>
      <w:r w:rsidR="00CA4F38" w:rsidRPr="0094284B">
        <w:rPr>
          <w:rFonts w:asciiTheme="minorHAnsi" w:hAnsiTheme="minorHAnsi" w:cstheme="minorHAnsi"/>
          <w:b/>
          <w:bCs/>
          <w:sz w:val="20"/>
          <w:szCs w:val="20"/>
        </w:rPr>
        <w:t xml:space="preserve">         </w:t>
      </w:r>
      <w:r w:rsidR="009314DD" w:rsidRPr="0094284B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A4F38" w:rsidRPr="0094284B">
        <w:rPr>
          <w:rFonts w:asciiTheme="minorHAnsi" w:hAnsiTheme="minorHAnsi" w:cstheme="minorHAnsi"/>
          <w:b/>
          <w:bCs/>
          <w:sz w:val="20"/>
          <w:szCs w:val="20"/>
        </w:rPr>
        <w:t xml:space="preserve">                   </w:t>
      </w:r>
      <w:r w:rsidRPr="0094284B">
        <w:rPr>
          <w:rFonts w:asciiTheme="minorHAnsi" w:hAnsiTheme="minorHAnsi" w:cstheme="minorHAnsi"/>
          <w:b/>
          <w:bCs/>
          <w:sz w:val="20"/>
          <w:szCs w:val="20"/>
        </w:rPr>
        <w:t xml:space="preserve">  Zatwierdzam </w:t>
      </w:r>
    </w:p>
    <w:p w14:paraId="7DDBF3E1" w14:textId="77777777" w:rsidR="00AD6DB5" w:rsidRPr="0094284B" w:rsidRDefault="00AD6DB5" w:rsidP="0094284B">
      <w:pPr>
        <w:rPr>
          <w:rFonts w:asciiTheme="minorHAnsi" w:hAnsiTheme="minorHAnsi" w:cstheme="minorHAnsi"/>
          <w:bCs/>
          <w:sz w:val="20"/>
          <w:szCs w:val="20"/>
        </w:rPr>
      </w:pPr>
      <w:r w:rsidRPr="0094284B">
        <w:rPr>
          <w:rFonts w:asciiTheme="minorHAnsi" w:hAnsiTheme="minorHAnsi" w:cstheme="minorHAnsi"/>
          <w:bCs/>
          <w:sz w:val="20"/>
          <w:szCs w:val="20"/>
        </w:rPr>
        <w:t xml:space="preserve">                                                                                         </w:t>
      </w:r>
    </w:p>
    <w:p w14:paraId="7A27E769" w14:textId="77777777" w:rsidR="00AD6DB5" w:rsidRPr="0094284B" w:rsidRDefault="00AD6DB5" w:rsidP="0094284B">
      <w:pPr>
        <w:rPr>
          <w:rFonts w:asciiTheme="minorHAnsi" w:hAnsiTheme="minorHAnsi" w:cstheme="minorHAnsi"/>
          <w:bCs/>
          <w:sz w:val="20"/>
          <w:szCs w:val="20"/>
        </w:rPr>
      </w:pPr>
    </w:p>
    <w:p w14:paraId="67E59DE7" w14:textId="77777777" w:rsidR="00AD6DB5" w:rsidRPr="0094284B" w:rsidRDefault="00AD6DB5" w:rsidP="0094284B">
      <w:pPr>
        <w:rPr>
          <w:rFonts w:asciiTheme="minorHAnsi" w:hAnsiTheme="minorHAnsi" w:cstheme="minorHAnsi"/>
          <w:bCs/>
          <w:sz w:val="20"/>
          <w:szCs w:val="20"/>
        </w:rPr>
      </w:pPr>
      <w:r w:rsidRPr="0094284B">
        <w:rPr>
          <w:rFonts w:asciiTheme="minorHAnsi" w:hAnsiTheme="minorHAnsi" w:cstheme="minorHAnsi"/>
          <w:bCs/>
          <w:sz w:val="20"/>
          <w:szCs w:val="20"/>
        </w:rPr>
        <w:t xml:space="preserve">                                                                                         </w:t>
      </w:r>
      <w:r w:rsidR="00CA4F38" w:rsidRPr="0094284B">
        <w:rPr>
          <w:rFonts w:asciiTheme="minorHAnsi" w:hAnsiTheme="minorHAnsi" w:cstheme="minorHAnsi"/>
          <w:bCs/>
          <w:sz w:val="20"/>
          <w:szCs w:val="20"/>
        </w:rPr>
        <w:t xml:space="preserve">              </w:t>
      </w:r>
      <w:r w:rsidRPr="0094284B">
        <w:rPr>
          <w:rFonts w:asciiTheme="minorHAnsi" w:hAnsiTheme="minorHAnsi" w:cstheme="minorHAnsi"/>
          <w:bCs/>
          <w:sz w:val="20"/>
          <w:szCs w:val="20"/>
        </w:rPr>
        <w:t>........................................................................</w:t>
      </w:r>
    </w:p>
    <w:p w14:paraId="6EE7A35F" w14:textId="77777777" w:rsidR="00AD6DB5" w:rsidRPr="00611AE2" w:rsidRDefault="00CA4F38" w:rsidP="0094284B">
      <w:pPr>
        <w:rPr>
          <w:rFonts w:asciiTheme="minorHAnsi" w:hAnsiTheme="minorHAnsi" w:cstheme="minorHAnsi"/>
          <w:bCs/>
          <w:sz w:val="16"/>
          <w:szCs w:val="16"/>
        </w:rPr>
      </w:pPr>
      <w:r w:rsidRPr="00611AE2">
        <w:rPr>
          <w:rFonts w:asciiTheme="minorHAnsi" w:hAnsiTheme="minorHAnsi" w:cstheme="minorHAnsi"/>
          <w:bCs/>
          <w:sz w:val="16"/>
          <w:szCs w:val="16"/>
        </w:rPr>
        <w:t xml:space="preserve">                                                                                                               </w:t>
      </w:r>
      <w:r w:rsidR="004E3ADD">
        <w:rPr>
          <w:rFonts w:asciiTheme="minorHAnsi" w:hAnsiTheme="minorHAnsi" w:cstheme="minorHAnsi"/>
          <w:bCs/>
          <w:sz w:val="16"/>
          <w:szCs w:val="16"/>
        </w:rPr>
        <w:t xml:space="preserve">                          </w:t>
      </w:r>
      <w:r w:rsidRPr="00611AE2">
        <w:rPr>
          <w:rFonts w:asciiTheme="minorHAnsi" w:hAnsiTheme="minorHAnsi" w:cstheme="minorHAnsi"/>
          <w:bCs/>
          <w:sz w:val="16"/>
          <w:szCs w:val="16"/>
        </w:rPr>
        <w:t xml:space="preserve">    </w:t>
      </w:r>
      <w:r w:rsidR="00AD6DB5" w:rsidRPr="00611AE2">
        <w:rPr>
          <w:rFonts w:asciiTheme="minorHAnsi" w:hAnsiTheme="minorHAnsi" w:cstheme="minorHAnsi"/>
          <w:bCs/>
          <w:sz w:val="16"/>
          <w:szCs w:val="16"/>
        </w:rPr>
        <w:t>(data, podpis i pieczęć Dyrektora)</w:t>
      </w:r>
    </w:p>
    <w:p w14:paraId="47736866" w14:textId="77777777" w:rsidR="00C457B1" w:rsidRPr="0094284B" w:rsidRDefault="00AC1790" w:rsidP="0094284B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bCs/>
          <w:sz w:val="20"/>
          <w:szCs w:val="20"/>
        </w:rPr>
      </w:pPr>
      <w:r w:rsidRPr="0094284B">
        <w:rPr>
          <w:rFonts w:asciiTheme="minorHAnsi" w:hAnsiTheme="minorHAnsi" w:cstheme="minorHAnsi"/>
          <w:bCs/>
          <w:sz w:val="20"/>
          <w:szCs w:val="20"/>
        </w:rPr>
        <w:tab/>
      </w:r>
      <w:r w:rsidRPr="0094284B">
        <w:rPr>
          <w:rFonts w:asciiTheme="minorHAnsi" w:hAnsiTheme="minorHAnsi" w:cstheme="minorHAnsi"/>
          <w:bCs/>
          <w:sz w:val="20"/>
          <w:szCs w:val="20"/>
        </w:rPr>
        <w:tab/>
      </w:r>
      <w:r w:rsidRPr="0094284B">
        <w:rPr>
          <w:rFonts w:asciiTheme="minorHAnsi" w:hAnsiTheme="minorHAnsi" w:cstheme="minorHAnsi"/>
          <w:bCs/>
          <w:sz w:val="20"/>
          <w:szCs w:val="20"/>
        </w:rPr>
        <w:tab/>
      </w:r>
      <w:r w:rsidRPr="0094284B">
        <w:rPr>
          <w:rFonts w:asciiTheme="minorHAnsi" w:hAnsiTheme="minorHAnsi" w:cstheme="minorHAnsi"/>
          <w:bCs/>
          <w:sz w:val="20"/>
          <w:szCs w:val="20"/>
        </w:rPr>
        <w:tab/>
      </w:r>
      <w:r w:rsidRPr="0094284B">
        <w:rPr>
          <w:rFonts w:asciiTheme="minorHAnsi" w:hAnsiTheme="minorHAnsi" w:cstheme="minorHAnsi"/>
          <w:bCs/>
          <w:sz w:val="20"/>
          <w:szCs w:val="20"/>
        </w:rPr>
        <w:tab/>
      </w:r>
      <w:r w:rsidRPr="0094284B">
        <w:rPr>
          <w:rFonts w:asciiTheme="minorHAnsi" w:hAnsiTheme="minorHAnsi" w:cstheme="minorHAnsi"/>
          <w:bCs/>
          <w:sz w:val="20"/>
          <w:szCs w:val="20"/>
        </w:rPr>
        <w:tab/>
      </w:r>
    </w:p>
    <w:sectPr w:rsidR="00C457B1" w:rsidRPr="0094284B" w:rsidSect="009314DD">
      <w:footerReference w:type="default" r:id="rId8"/>
      <w:headerReference w:type="first" r:id="rId9"/>
      <w:pgSz w:w="11906" w:h="16838"/>
      <w:pgMar w:top="851" w:right="851" w:bottom="851" w:left="85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F3ADDE" w14:textId="77777777" w:rsidR="003B11A2" w:rsidRDefault="003B11A2">
      <w:r>
        <w:separator/>
      </w:r>
    </w:p>
  </w:endnote>
  <w:endnote w:type="continuationSeparator" w:id="0">
    <w:p w14:paraId="3A62D0EF" w14:textId="77777777" w:rsidR="003B11A2" w:rsidRDefault="003B1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3CD57" w14:textId="77777777" w:rsidR="00A30CB1" w:rsidRPr="00747EE2" w:rsidRDefault="00496D0E">
    <w:pPr>
      <w:pStyle w:val="Stopka"/>
      <w:jc w:val="center"/>
      <w:rPr>
        <w:rFonts w:ascii="Arial" w:hAnsi="Arial" w:cs="Arial"/>
        <w:sz w:val="18"/>
        <w:szCs w:val="18"/>
      </w:rPr>
    </w:pPr>
    <w:r w:rsidRPr="00747EE2">
      <w:rPr>
        <w:rFonts w:ascii="Arial" w:hAnsi="Arial" w:cs="Arial"/>
        <w:sz w:val="18"/>
        <w:szCs w:val="18"/>
      </w:rPr>
      <w:fldChar w:fldCharType="begin"/>
    </w:r>
    <w:r w:rsidR="00A30CB1" w:rsidRPr="00747EE2">
      <w:rPr>
        <w:rFonts w:ascii="Arial" w:hAnsi="Arial" w:cs="Arial"/>
        <w:sz w:val="18"/>
        <w:szCs w:val="18"/>
      </w:rPr>
      <w:instrText xml:space="preserve"> PAGE   \* MERGEFORMAT </w:instrText>
    </w:r>
    <w:r w:rsidRPr="00747EE2">
      <w:rPr>
        <w:rFonts w:ascii="Arial" w:hAnsi="Arial" w:cs="Arial"/>
        <w:sz w:val="18"/>
        <w:szCs w:val="18"/>
      </w:rPr>
      <w:fldChar w:fldCharType="separate"/>
    </w:r>
    <w:r w:rsidR="0005550A">
      <w:rPr>
        <w:rFonts w:ascii="Arial" w:hAnsi="Arial" w:cs="Arial"/>
        <w:noProof/>
        <w:sz w:val="18"/>
        <w:szCs w:val="18"/>
      </w:rPr>
      <w:t>2</w:t>
    </w:r>
    <w:r w:rsidRPr="00747EE2">
      <w:rPr>
        <w:rFonts w:ascii="Arial" w:hAnsi="Arial" w:cs="Arial"/>
        <w:sz w:val="18"/>
        <w:szCs w:val="18"/>
      </w:rPr>
      <w:fldChar w:fldCharType="end"/>
    </w:r>
  </w:p>
  <w:p w14:paraId="0E793DE1" w14:textId="77777777" w:rsidR="00A30CB1" w:rsidRDefault="00A30C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E90D12" w14:textId="77777777" w:rsidR="003B11A2" w:rsidRDefault="003B11A2">
      <w:r>
        <w:separator/>
      </w:r>
    </w:p>
  </w:footnote>
  <w:footnote w:type="continuationSeparator" w:id="0">
    <w:p w14:paraId="7AA55F61" w14:textId="77777777" w:rsidR="003B11A2" w:rsidRDefault="003B1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528" w:type="dxa"/>
      <w:tblInd w:w="421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70471F" w14:paraId="2C836738" w14:textId="77777777" w:rsidTr="0070471F">
      <w:trPr>
        <w:trHeight w:val="794"/>
      </w:trPr>
      <w:tc>
        <w:tcPr>
          <w:tcW w:w="2122" w:type="dxa"/>
          <w:vAlign w:val="center"/>
        </w:tcPr>
        <w:p w14:paraId="3F3388FE" w14:textId="0AA5A7ED" w:rsidR="0070471F" w:rsidRDefault="0070471F" w:rsidP="00FA0997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0BF1DA9C" wp14:editId="585C465F">
                <wp:extent cx="1030696" cy="409575"/>
                <wp:effectExtent l="0" t="0" r="0" b="0"/>
                <wp:docPr id="1749141162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B6024B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67049116" wp14:editId="6E31E185">
                    <wp:extent cx="635" cy="385445"/>
                    <wp:effectExtent l="9525" t="9525" r="9525" b="5080"/>
                    <wp:docPr id="1545188907" name="Łącznik prosty 31" descr="Łącznik oddzielający logotyp od nazwy Wojewódzkiego Ośrodka Medycyny Pracy w Kielcach znajdującego się po prawej stronie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706A9752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371B4719" w14:textId="77777777" w:rsidR="0070471F" w:rsidRDefault="0070471F" w:rsidP="00FA0997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481BA0B7" w14:textId="77777777" w:rsidR="00A30CB1" w:rsidRPr="00235B58" w:rsidRDefault="00A30CB1">
    <w:pPr>
      <w:pStyle w:val="Nagwek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923E4"/>
    <w:multiLevelType w:val="hybridMultilevel"/>
    <w:tmpl w:val="6E8EBA00"/>
    <w:lvl w:ilvl="0" w:tplc="F9C004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hAnsi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1AE30D8"/>
    <w:multiLevelType w:val="hybridMultilevel"/>
    <w:tmpl w:val="1EBA50C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4DF06C8"/>
    <w:multiLevelType w:val="multilevel"/>
    <w:tmpl w:val="D91A6FF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200"/>
        </w:tabs>
        <w:ind w:left="120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360"/>
        </w:tabs>
        <w:ind w:left="33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20"/>
        </w:tabs>
        <w:ind w:left="37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440"/>
        </w:tabs>
        <w:ind w:left="44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800"/>
        </w:tabs>
        <w:ind w:left="4800" w:hanging="1800"/>
      </w:pPr>
    </w:lvl>
  </w:abstractNum>
  <w:abstractNum w:abstractNumId="3" w15:restartNumberingAfterBreak="0">
    <w:nsid w:val="097E5759"/>
    <w:multiLevelType w:val="hybridMultilevel"/>
    <w:tmpl w:val="94ACF788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660"/>
        </w:tabs>
        <w:ind w:left="6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00"/>
        </w:tabs>
        <w:ind w:left="21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20"/>
        </w:tabs>
        <w:ind w:left="28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60"/>
        </w:tabs>
        <w:ind w:left="4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80"/>
        </w:tabs>
        <w:ind w:left="4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00"/>
        </w:tabs>
        <w:ind w:left="5700" w:hanging="180"/>
      </w:pPr>
    </w:lvl>
  </w:abstractNum>
  <w:abstractNum w:abstractNumId="4" w15:restartNumberingAfterBreak="0">
    <w:nsid w:val="09EB3B3C"/>
    <w:multiLevelType w:val="hybridMultilevel"/>
    <w:tmpl w:val="48FE97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E5647"/>
    <w:multiLevelType w:val="hybridMultilevel"/>
    <w:tmpl w:val="3E4C4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125795"/>
    <w:multiLevelType w:val="hybridMultilevel"/>
    <w:tmpl w:val="5D0E4098"/>
    <w:lvl w:ilvl="0" w:tplc="358CC1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27D40"/>
    <w:multiLevelType w:val="multilevel"/>
    <w:tmpl w:val="42D65F4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200"/>
        </w:tabs>
        <w:ind w:left="120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360"/>
        </w:tabs>
        <w:ind w:left="33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20"/>
        </w:tabs>
        <w:ind w:left="37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440"/>
        </w:tabs>
        <w:ind w:left="44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800"/>
        </w:tabs>
        <w:ind w:left="4800" w:hanging="1800"/>
      </w:pPr>
    </w:lvl>
  </w:abstractNum>
  <w:abstractNum w:abstractNumId="8" w15:restartNumberingAfterBreak="0">
    <w:nsid w:val="251E2CDE"/>
    <w:multiLevelType w:val="hybridMultilevel"/>
    <w:tmpl w:val="448C2D92"/>
    <w:lvl w:ilvl="0" w:tplc="16785C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987FF3"/>
    <w:multiLevelType w:val="hybridMultilevel"/>
    <w:tmpl w:val="C65C68FA"/>
    <w:lvl w:ilvl="0" w:tplc="40A8B98C">
      <w:start w:val="13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1" w:tplc="7EC86586">
      <w:start w:val="1"/>
      <w:numFmt w:val="lowerLetter"/>
      <w:lvlText w:val="%2."/>
      <w:lvlJc w:val="left"/>
      <w:pPr>
        <w:tabs>
          <w:tab w:val="num" w:pos="5040"/>
        </w:tabs>
        <w:ind w:left="4907" w:hanging="22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2" w:tplc="883CCA26">
      <w:start w:val="1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3" w:tplc="7EC86586">
      <w:start w:val="1"/>
      <w:numFmt w:val="lowerLetter"/>
      <w:lvlText w:val="%4."/>
      <w:lvlJc w:val="left"/>
      <w:pPr>
        <w:tabs>
          <w:tab w:val="num" w:pos="1437"/>
        </w:tabs>
        <w:ind w:left="1304" w:hanging="22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4" w:tplc="F27E8918">
      <w:start w:val="15"/>
      <w:numFmt w:val="decimal"/>
      <w:lvlText w:val="%5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5" w:tplc="7EC86586">
      <w:start w:val="1"/>
      <w:numFmt w:val="lowerLetter"/>
      <w:lvlText w:val="%6."/>
      <w:lvlJc w:val="left"/>
      <w:pPr>
        <w:tabs>
          <w:tab w:val="num" w:pos="1437"/>
        </w:tabs>
        <w:ind w:left="1304" w:hanging="22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6" w:tplc="0A0A6568">
      <w:start w:val="16"/>
      <w:numFmt w:val="decimal"/>
      <w:lvlText w:val="%7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7" w:tplc="80966E98">
      <w:start w:val="1"/>
      <w:numFmt w:val="lowerLetter"/>
      <w:lvlText w:val="%8."/>
      <w:lvlJc w:val="left"/>
      <w:pPr>
        <w:tabs>
          <w:tab w:val="num" w:pos="5760"/>
        </w:tabs>
        <w:ind w:left="5627" w:hanging="22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D5F5646"/>
    <w:multiLevelType w:val="hybridMultilevel"/>
    <w:tmpl w:val="E7AC5D36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D8E52C4"/>
    <w:multiLevelType w:val="hybridMultilevel"/>
    <w:tmpl w:val="A892754C"/>
    <w:lvl w:ilvl="0" w:tplc="4A70044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17E8B"/>
    <w:multiLevelType w:val="hybridMultilevel"/>
    <w:tmpl w:val="E62CAF86"/>
    <w:lvl w:ilvl="0" w:tplc="358CC12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2AC2417"/>
    <w:multiLevelType w:val="hybridMultilevel"/>
    <w:tmpl w:val="80E2DF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0537D4"/>
    <w:multiLevelType w:val="multilevel"/>
    <w:tmpl w:val="E64465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F073641"/>
    <w:multiLevelType w:val="hybridMultilevel"/>
    <w:tmpl w:val="25BAAE84"/>
    <w:lvl w:ilvl="0" w:tplc="F314E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D41A50"/>
    <w:multiLevelType w:val="hybridMultilevel"/>
    <w:tmpl w:val="6262AAB4"/>
    <w:lvl w:ilvl="0" w:tplc="AFCCDA8E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B6A7B0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A6FAD"/>
    <w:multiLevelType w:val="multilevel"/>
    <w:tmpl w:val="389642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82C7EF1"/>
    <w:multiLevelType w:val="hybridMultilevel"/>
    <w:tmpl w:val="5766442E"/>
    <w:lvl w:ilvl="0" w:tplc="2EA4AC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C26097A"/>
    <w:multiLevelType w:val="multilevel"/>
    <w:tmpl w:val="E64465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05F0944"/>
    <w:multiLevelType w:val="multilevel"/>
    <w:tmpl w:val="D91A6FF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200"/>
        </w:tabs>
        <w:ind w:left="120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360"/>
        </w:tabs>
        <w:ind w:left="33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20"/>
        </w:tabs>
        <w:ind w:left="37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440"/>
        </w:tabs>
        <w:ind w:left="44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800"/>
        </w:tabs>
        <w:ind w:left="4800" w:hanging="1800"/>
      </w:pPr>
    </w:lvl>
  </w:abstractNum>
  <w:abstractNum w:abstractNumId="21" w15:restartNumberingAfterBreak="0">
    <w:nsid w:val="53E65887"/>
    <w:multiLevelType w:val="hybridMultilevel"/>
    <w:tmpl w:val="94B209F6"/>
    <w:lvl w:ilvl="0" w:tplc="76168ED0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4000A278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  <w:rPr>
        <w:b w:val="0"/>
        <w:bCs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2" w15:restartNumberingAfterBreak="0">
    <w:nsid w:val="5C474E65"/>
    <w:multiLevelType w:val="multilevel"/>
    <w:tmpl w:val="C4AEDC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3" w15:restartNumberingAfterBreak="0">
    <w:nsid w:val="617E6409"/>
    <w:multiLevelType w:val="hybridMultilevel"/>
    <w:tmpl w:val="E5522BD4"/>
    <w:lvl w:ilvl="0" w:tplc="746A7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0761F3"/>
    <w:multiLevelType w:val="hybridMultilevel"/>
    <w:tmpl w:val="861E941E"/>
    <w:lvl w:ilvl="0" w:tplc="CB18C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6506F3"/>
    <w:multiLevelType w:val="hybridMultilevel"/>
    <w:tmpl w:val="A60A54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F158CE"/>
    <w:multiLevelType w:val="hybridMultilevel"/>
    <w:tmpl w:val="F22E501C"/>
    <w:lvl w:ilvl="0" w:tplc="C73CDA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</w:rPr>
    </w:lvl>
    <w:lvl w:ilvl="1" w:tplc="D0DC26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93272A"/>
    <w:multiLevelType w:val="hybridMultilevel"/>
    <w:tmpl w:val="420E8C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4EB1F0C"/>
    <w:multiLevelType w:val="hybridMultilevel"/>
    <w:tmpl w:val="AA04DC02"/>
    <w:lvl w:ilvl="0" w:tplc="746A7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667E25"/>
    <w:multiLevelType w:val="multilevel"/>
    <w:tmpl w:val="6CC2D8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5525EE"/>
    <w:multiLevelType w:val="multilevel"/>
    <w:tmpl w:val="CA8ABA8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200"/>
        </w:tabs>
        <w:ind w:left="120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360"/>
        </w:tabs>
        <w:ind w:left="33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20"/>
        </w:tabs>
        <w:ind w:left="37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440"/>
        </w:tabs>
        <w:ind w:left="44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800"/>
        </w:tabs>
        <w:ind w:left="4800" w:hanging="1800"/>
      </w:pPr>
    </w:lvl>
  </w:abstractNum>
  <w:num w:numId="1" w16cid:durableId="574626859">
    <w:abstractNumId w:val="8"/>
  </w:num>
  <w:num w:numId="2" w16cid:durableId="1026754078">
    <w:abstractNumId w:val="27"/>
  </w:num>
  <w:num w:numId="3" w16cid:durableId="656422543">
    <w:abstractNumId w:val="0"/>
  </w:num>
  <w:num w:numId="4" w16cid:durableId="126821553">
    <w:abstractNumId w:val="4"/>
  </w:num>
  <w:num w:numId="5" w16cid:durableId="1516117104">
    <w:abstractNumId w:val="6"/>
  </w:num>
  <w:num w:numId="6" w16cid:durableId="1542551880">
    <w:abstractNumId w:val="12"/>
  </w:num>
  <w:num w:numId="7" w16cid:durableId="7826558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94908345">
    <w:abstractNumId w:val="23"/>
  </w:num>
  <w:num w:numId="9" w16cid:durableId="1239286269">
    <w:abstractNumId w:val="3"/>
  </w:num>
  <w:num w:numId="10" w16cid:durableId="2102489314">
    <w:abstractNumId w:val="28"/>
  </w:num>
  <w:num w:numId="11" w16cid:durableId="1592927071">
    <w:abstractNumId w:val="18"/>
  </w:num>
  <w:num w:numId="12" w16cid:durableId="1405031227">
    <w:abstractNumId w:val="9"/>
  </w:num>
  <w:num w:numId="13" w16cid:durableId="41760458">
    <w:abstractNumId w:val="25"/>
  </w:num>
  <w:num w:numId="14" w16cid:durableId="2077631104">
    <w:abstractNumId w:val="13"/>
  </w:num>
  <w:num w:numId="15" w16cid:durableId="1794791389">
    <w:abstractNumId w:val="16"/>
  </w:num>
  <w:num w:numId="16" w16cid:durableId="351146991">
    <w:abstractNumId w:val="26"/>
  </w:num>
  <w:num w:numId="17" w16cid:durableId="368184448">
    <w:abstractNumId w:val="21"/>
  </w:num>
  <w:num w:numId="18" w16cid:durableId="841049722">
    <w:abstractNumId w:val="24"/>
  </w:num>
  <w:num w:numId="19" w16cid:durableId="845092543">
    <w:abstractNumId w:val="10"/>
  </w:num>
  <w:num w:numId="20" w16cid:durableId="1825316989">
    <w:abstractNumId w:val="11"/>
  </w:num>
  <w:num w:numId="21" w16cid:durableId="9113519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8733064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77386072">
    <w:abstractNumId w:val="15"/>
  </w:num>
  <w:num w:numId="24" w16cid:durableId="263467389">
    <w:abstractNumId w:val="20"/>
  </w:num>
  <w:num w:numId="25" w16cid:durableId="189271034">
    <w:abstractNumId w:val="2"/>
  </w:num>
  <w:num w:numId="26" w16cid:durableId="828519529">
    <w:abstractNumId w:val="30"/>
  </w:num>
  <w:num w:numId="27" w16cid:durableId="1130055046">
    <w:abstractNumId w:val="7"/>
  </w:num>
  <w:num w:numId="28" w16cid:durableId="2057389180">
    <w:abstractNumId w:val="22"/>
  </w:num>
  <w:num w:numId="29" w16cid:durableId="118229647">
    <w:abstractNumId w:val="14"/>
  </w:num>
  <w:num w:numId="30" w16cid:durableId="1997416408">
    <w:abstractNumId w:val="5"/>
  </w:num>
  <w:num w:numId="31" w16cid:durableId="83888950">
    <w:abstractNumId w:val="19"/>
  </w:num>
  <w:num w:numId="32" w16cid:durableId="100344880">
    <w:abstractNumId w:val="17"/>
  </w:num>
  <w:num w:numId="33" w16cid:durableId="54473961">
    <w:abstractNumId w:val="1"/>
  </w:num>
  <w:num w:numId="34" w16cid:durableId="69161189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A84"/>
    <w:rsid w:val="00006AF4"/>
    <w:rsid w:val="00011E75"/>
    <w:rsid w:val="00013A77"/>
    <w:rsid w:val="000142E0"/>
    <w:rsid w:val="00014BF0"/>
    <w:rsid w:val="00014FD8"/>
    <w:rsid w:val="0002133C"/>
    <w:rsid w:val="00023275"/>
    <w:rsid w:val="0003211D"/>
    <w:rsid w:val="000401CC"/>
    <w:rsid w:val="00046680"/>
    <w:rsid w:val="00050757"/>
    <w:rsid w:val="000528C5"/>
    <w:rsid w:val="0005550A"/>
    <w:rsid w:val="000571BD"/>
    <w:rsid w:val="00057FD3"/>
    <w:rsid w:val="00065203"/>
    <w:rsid w:val="00065288"/>
    <w:rsid w:val="00081CAE"/>
    <w:rsid w:val="00082CDD"/>
    <w:rsid w:val="00092B77"/>
    <w:rsid w:val="00093C66"/>
    <w:rsid w:val="00096E2D"/>
    <w:rsid w:val="000976F3"/>
    <w:rsid w:val="000B18DE"/>
    <w:rsid w:val="000B60F8"/>
    <w:rsid w:val="000B6E65"/>
    <w:rsid w:val="000B6F2B"/>
    <w:rsid w:val="000B718E"/>
    <w:rsid w:val="000C4A84"/>
    <w:rsid w:val="000C511A"/>
    <w:rsid w:val="000C567B"/>
    <w:rsid w:val="000C591E"/>
    <w:rsid w:val="000C71DE"/>
    <w:rsid w:val="000C7D8C"/>
    <w:rsid w:val="000D0E2B"/>
    <w:rsid w:val="000D3CE2"/>
    <w:rsid w:val="000D62C1"/>
    <w:rsid w:val="000D69CF"/>
    <w:rsid w:val="000E20F9"/>
    <w:rsid w:val="000E7DFB"/>
    <w:rsid w:val="000F103A"/>
    <w:rsid w:val="000F21A8"/>
    <w:rsid w:val="000F7038"/>
    <w:rsid w:val="001003DF"/>
    <w:rsid w:val="00100794"/>
    <w:rsid w:val="001023AC"/>
    <w:rsid w:val="00105C67"/>
    <w:rsid w:val="001065A4"/>
    <w:rsid w:val="00110CB5"/>
    <w:rsid w:val="001152DF"/>
    <w:rsid w:val="00123732"/>
    <w:rsid w:val="00123E0C"/>
    <w:rsid w:val="00123F05"/>
    <w:rsid w:val="00125A23"/>
    <w:rsid w:val="00125F28"/>
    <w:rsid w:val="0013009E"/>
    <w:rsid w:val="001372F7"/>
    <w:rsid w:val="00143B03"/>
    <w:rsid w:val="00143E98"/>
    <w:rsid w:val="00151C84"/>
    <w:rsid w:val="00154044"/>
    <w:rsid w:val="0015425E"/>
    <w:rsid w:val="00160044"/>
    <w:rsid w:val="00163E33"/>
    <w:rsid w:val="0017239A"/>
    <w:rsid w:val="00173484"/>
    <w:rsid w:val="0017635A"/>
    <w:rsid w:val="00180E55"/>
    <w:rsid w:val="00181CFE"/>
    <w:rsid w:val="00183A7F"/>
    <w:rsid w:val="00183B61"/>
    <w:rsid w:val="0018570D"/>
    <w:rsid w:val="00192B77"/>
    <w:rsid w:val="00193462"/>
    <w:rsid w:val="00196834"/>
    <w:rsid w:val="001A3D7E"/>
    <w:rsid w:val="001A55A7"/>
    <w:rsid w:val="001B1459"/>
    <w:rsid w:val="001B1804"/>
    <w:rsid w:val="001B3907"/>
    <w:rsid w:val="001B3EB8"/>
    <w:rsid w:val="001D0BF7"/>
    <w:rsid w:val="001D5D98"/>
    <w:rsid w:val="001E0DC8"/>
    <w:rsid w:val="00206DA5"/>
    <w:rsid w:val="00210027"/>
    <w:rsid w:val="002135D9"/>
    <w:rsid w:val="002178D6"/>
    <w:rsid w:val="00235492"/>
    <w:rsid w:val="00235B58"/>
    <w:rsid w:val="00243483"/>
    <w:rsid w:val="002452C5"/>
    <w:rsid w:val="0025338C"/>
    <w:rsid w:val="002571D8"/>
    <w:rsid w:val="00260D88"/>
    <w:rsid w:val="0026346D"/>
    <w:rsid w:val="00265AA0"/>
    <w:rsid w:val="002714C5"/>
    <w:rsid w:val="00271523"/>
    <w:rsid w:val="00272498"/>
    <w:rsid w:val="0027695F"/>
    <w:rsid w:val="00286276"/>
    <w:rsid w:val="00292521"/>
    <w:rsid w:val="00294899"/>
    <w:rsid w:val="002953CA"/>
    <w:rsid w:val="002A36A1"/>
    <w:rsid w:val="002B0A28"/>
    <w:rsid w:val="002B2AFC"/>
    <w:rsid w:val="002B7D1D"/>
    <w:rsid w:val="002D48B2"/>
    <w:rsid w:val="002D7E84"/>
    <w:rsid w:val="002E32D5"/>
    <w:rsid w:val="002F172D"/>
    <w:rsid w:val="002F226A"/>
    <w:rsid w:val="002F6950"/>
    <w:rsid w:val="00301CB9"/>
    <w:rsid w:val="00311FE6"/>
    <w:rsid w:val="0031208D"/>
    <w:rsid w:val="003132DE"/>
    <w:rsid w:val="00316D2E"/>
    <w:rsid w:val="0032172D"/>
    <w:rsid w:val="003228A9"/>
    <w:rsid w:val="003262A9"/>
    <w:rsid w:val="00331502"/>
    <w:rsid w:val="00331A7E"/>
    <w:rsid w:val="00340690"/>
    <w:rsid w:val="00341099"/>
    <w:rsid w:val="003440C8"/>
    <w:rsid w:val="00347290"/>
    <w:rsid w:val="00353E99"/>
    <w:rsid w:val="0036165C"/>
    <w:rsid w:val="003648BB"/>
    <w:rsid w:val="0036500B"/>
    <w:rsid w:val="00366AE8"/>
    <w:rsid w:val="003709AD"/>
    <w:rsid w:val="00372EC7"/>
    <w:rsid w:val="003736D8"/>
    <w:rsid w:val="00373D16"/>
    <w:rsid w:val="00375539"/>
    <w:rsid w:val="00375F0B"/>
    <w:rsid w:val="0037609E"/>
    <w:rsid w:val="00376CC1"/>
    <w:rsid w:val="00380BF2"/>
    <w:rsid w:val="003833AE"/>
    <w:rsid w:val="00383EFB"/>
    <w:rsid w:val="00387705"/>
    <w:rsid w:val="0039085E"/>
    <w:rsid w:val="00392831"/>
    <w:rsid w:val="00392C37"/>
    <w:rsid w:val="003A0E60"/>
    <w:rsid w:val="003A4AA6"/>
    <w:rsid w:val="003A566C"/>
    <w:rsid w:val="003A7A65"/>
    <w:rsid w:val="003B11A2"/>
    <w:rsid w:val="003B6A21"/>
    <w:rsid w:val="003C0F8C"/>
    <w:rsid w:val="003C1A2D"/>
    <w:rsid w:val="003C38DE"/>
    <w:rsid w:val="003C3A46"/>
    <w:rsid w:val="003C3AF8"/>
    <w:rsid w:val="003C7109"/>
    <w:rsid w:val="003C7F50"/>
    <w:rsid w:val="003D2824"/>
    <w:rsid w:val="003E19B1"/>
    <w:rsid w:val="003E1F79"/>
    <w:rsid w:val="003E402D"/>
    <w:rsid w:val="003E4205"/>
    <w:rsid w:val="003F4459"/>
    <w:rsid w:val="003F62D3"/>
    <w:rsid w:val="00400EEB"/>
    <w:rsid w:val="004100FB"/>
    <w:rsid w:val="00413E26"/>
    <w:rsid w:val="0042005C"/>
    <w:rsid w:val="004225B2"/>
    <w:rsid w:val="00432191"/>
    <w:rsid w:val="00435936"/>
    <w:rsid w:val="00435A12"/>
    <w:rsid w:val="004400AC"/>
    <w:rsid w:val="004449C6"/>
    <w:rsid w:val="0045046D"/>
    <w:rsid w:val="00450906"/>
    <w:rsid w:val="0045097E"/>
    <w:rsid w:val="00460EE0"/>
    <w:rsid w:val="00461496"/>
    <w:rsid w:val="004625AF"/>
    <w:rsid w:val="004655D6"/>
    <w:rsid w:val="004670FD"/>
    <w:rsid w:val="004676FF"/>
    <w:rsid w:val="00467B24"/>
    <w:rsid w:val="00471949"/>
    <w:rsid w:val="00471C09"/>
    <w:rsid w:val="00476E3B"/>
    <w:rsid w:val="00480E8D"/>
    <w:rsid w:val="00485ED1"/>
    <w:rsid w:val="00486CAD"/>
    <w:rsid w:val="00496D0E"/>
    <w:rsid w:val="004A182C"/>
    <w:rsid w:val="004A2BC7"/>
    <w:rsid w:val="004A5D16"/>
    <w:rsid w:val="004B2483"/>
    <w:rsid w:val="004B469C"/>
    <w:rsid w:val="004B569E"/>
    <w:rsid w:val="004B7F9D"/>
    <w:rsid w:val="004C7DA3"/>
    <w:rsid w:val="004D0BE3"/>
    <w:rsid w:val="004D1435"/>
    <w:rsid w:val="004D1B55"/>
    <w:rsid w:val="004D2A70"/>
    <w:rsid w:val="004E050C"/>
    <w:rsid w:val="004E26BB"/>
    <w:rsid w:val="004E3ADD"/>
    <w:rsid w:val="004F32D6"/>
    <w:rsid w:val="004F5263"/>
    <w:rsid w:val="004F56ED"/>
    <w:rsid w:val="004F5C7A"/>
    <w:rsid w:val="004F5E5D"/>
    <w:rsid w:val="004F6FD3"/>
    <w:rsid w:val="005003EB"/>
    <w:rsid w:val="0050350A"/>
    <w:rsid w:val="005105C5"/>
    <w:rsid w:val="00510F60"/>
    <w:rsid w:val="00514EB2"/>
    <w:rsid w:val="00516EFF"/>
    <w:rsid w:val="005204FE"/>
    <w:rsid w:val="0052096B"/>
    <w:rsid w:val="00526795"/>
    <w:rsid w:val="00531BE2"/>
    <w:rsid w:val="00533816"/>
    <w:rsid w:val="00543B61"/>
    <w:rsid w:val="00546933"/>
    <w:rsid w:val="00552B4F"/>
    <w:rsid w:val="0055439A"/>
    <w:rsid w:val="00557EB2"/>
    <w:rsid w:val="0056017D"/>
    <w:rsid w:val="00562274"/>
    <w:rsid w:val="00577A43"/>
    <w:rsid w:val="00581246"/>
    <w:rsid w:val="00581FD6"/>
    <w:rsid w:val="005A5067"/>
    <w:rsid w:val="005A6F1C"/>
    <w:rsid w:val="005B132E"/>
    <w:rsid w:val="005B1802"/>
    <w:rsid w:val="005B2A39"/>
    <w:rsid w:val="005B367B"/>
    <w:rsid w:val="005B4017"/>
    <w:rsid w:val="005B6129"/>
    <w:rsid w:val="005C106D"/>
    <w:rsid w:val="005C3A0D"/>
    <w:rsid w:val="005C5D3D"/>
    <w:rsid w:val="005D77C8"/>
    <w:rsid w:val="005E2213"/>
    <w:rsid w:val="005E57D7"/>
    <w:rsid w:val="005F1467"/>
    <w:rsid w:val="005F189F"/>
    <w:rsid w:val="005F66F1"/>
    <w:rsid w:val="00600356"/>
    <w:rsid w:val="006030B7"/>
    <w:rsid w:val="00603A29"/>
    <w:rsid w:val="00610B7B"/>
    <w:rsid w:val="00611AE2"/>
    <w:rsid w:val="00612938"/>
    <w:rsid w:val="00614DC2"/>
    <w:rsid w:val="0061579E"/>
    <w:rsid w:val="00625E4F"/>
    <w:rsid w:val="006333ED"/>
    <w:rsid w:val="00634965"/>
    <w:rsid w:val="00641023"/>
    <w:rsid w:val="00642795"/>
    <w:rsid w:val="006522DE"/>
    <w:rsid w:val="0065498A"/>
    <w:rsid w:val="00655238"/>
    <w:rsid w:val="006756DA"/>
    <w:rsid w:val="00677A11"/>
    <w:rsid w:val="0068065F"/>
    <w:rsid w:val="006833F6"/>
    <w:rsid w:val="006907D9"/>
    <w:rsid w:val="00695D83"/>
    <w:rsid w:val="00695FB8"/>
    <w:rsid w:val="00696BC5"/>
    <w:rsid w:val="006A2254"/>
    <w:rsid w:val="006A2E04"/>
    <w:rsid w:val="006A6489"/>
    <w:rsid w:val="006A7291"/>
    <w:rsid w:val="006B2EFC"/>
    <w:rsid w:val="006B30A4"/>
    <w:rsid w:val="006B41AD"/>
    <w:rsid w:val="006B519E"/>
    <w:rsid w:val="006C0FF8"/>
    <w:rsid w:val="006E06A9"/>
    <w:rsid w:val="006E2DAE"/>
    <w:rsid w:val="006E4223"/>
    <w:rsid w:val="006E47CC"/>
    <w:rsid w:val="006E4813"/>
    <w:rsid w:val="006F3939"/>
    <w:rsid w:val="006F52C1"/>
    <w:rsid w:val="006F7663"/>
    <w:rsid w:val="0070209B"/>
    <w:rsid w:val="00702586"/>
    <w:rsid w:val="00703EE7"/>
    <w:rsid w:val="0070471F"/>
    <w:rsid w:val="00710FCF"/>
    <w:rsid w:val="00711E20"/>
    <w:rsid w:val="00715EE5"/>
    <w:rsid w:val="00722B5B"/>
    <w:rsid w:val="00725E66"/>
    <w:rsid w:val="00732273"/>
    <w:rsid w:val="00732442"/>
    <w:rsid w:val="00737CA5"/>
    <w:rsid w:val="0074687E"/>
    <w:rsid w:val="00747EE2"/>
    <w:rsid w:val="0076200F"/>
    <w:rsid w:val="0076513C"/>
    <w:rsid w:val="00767D63"/>
    <w:rsid w:val="00770A86"/>
    <w:rsid w:val="007725D1"/>
    <w:rsid w:val="00777C70"/>
    <w:rsid w:val="0078167D"/>
    <w:rsid w:val="0078248A"/>
    <w:rsid w:val="007939B1"/>
    <w:rsid w:val="007A1616"/>
    <w:rsid w:val="007A2A00"/>
    <w:rsid w:val="007A652F"/>
    <w:rsid w:val="007A75F7"/>
    <w:rsid w:val="007B087C"/>
    <w:rsid w:val="007B184C"/>
    <w:rsid w:val="007B578B"/>
    <w:rsid w:val="007C5608"/>
    <w:rsid w:val="007C5FB2"/>
    <w:rsid w:val="007E0810"/>
    <w:rsid w:val="007E178E"/>
    <w:rsid w:val="007E6A72"/>
    <w:rsid w:val="007F2146"/>
    <w:rsid w:val="007F34C6"/>
    <w:rsid w:val="0080434A"/>
    <w:rsid w:val="00805D85"/>
    <w:rsid w:val="008113AC"/>
    <w:rsid w:val="0081278F"/>
    <w:rsid w:val="00823914"/>
    <w:rsid w:val="0082445C"/>
    <w:rsid w:val="00824B84"/>
    <w:rsid w:val="008275AE"/>
    <w:rsid w:val="00837ACC"/>
    <w:rsid w:val="0084134F"/>
    <w:rsid w:val="00845A7D"/>
    <w:rsid w:val="008464C7"/>
    <w:rsid w:val="00855A1D"/>
    <w:rsid w:val="00860804"/>
    <w:rsid w:val="008660E8"/>
    <w:rsid w:val="008674FD"/>
    <w:rsid w:val="00867A21"/>
    <w:rsid w:val="008726E4"/>
    <w:rsid w:val="00874C23"/>
    <w:rsid w:val="008770F7"/>
    <w:rsid w:val="00886327"/>
    <w:rsid w:val="00886623"/>
    <w:rsid w:val="00886804"/>
    <w:rsid w:val="00892217"/>
    <w:rsid w:val="00896656"/>
    <w:rsid w:val="008A2E57"/>
    <w:rsid w:val="008B0190"/>
    <w:rsid w:val="008B24BB"/>
    <w:rsid w:val="008C5D26"/>
    <w:rsid w:val="008D4D18"/>
    <w:rsid w:val="008E2B20"/>
    <w:rsid w:val="008E4436"/>
    <w:rsid w:val="008E5D33"/>
    <w:rsid w:val="008E6A22"/>
    <w:rsid w:val="008E7DF8"/>
    <w:rsid w:val="00900A5C"/>
    <w:rsid w:val="00903514"/>
    <w:rsid w:val="00910D73"/>
    <w:rsid w:val="00912108"/>
    <w:rsid w:val="00916898"/>
    <w:rsid w:val="00920B36"/>
    <w:rsid w:val="00921CC3"/>
    <w:rsid w:val="009245B2"/>
    <w:rsid w:val="009314DD"/>
    <w:rsid w:val="00931D62"/>
    <w:rsid w:val="009340EF"/>
    <w:rsid w:val="00935198"/>
    <w:rsid w:val="0093753F"/>
    <w:rsid w:val="0094204C"/>
    <w:rsid w:val="0094284B"/>
    <w:rsid w:val="00942EBB"/>
    <w:rsid w:val="0095562C"/>
    <w:rsid w:val="009658C2"/>
    <w:rsid w:val="00967055"/>
    <w:rsid w:val="00967453"/>
    <w:rsid w:val="00970F25"/>
    <w:rsid w:val="00974EE8"/>
    <w:rsid w:val="00975063"/>
    <w:rsid w:val="00976113"/>
    <w:rsid w:val="00976B90"/>
    <w:rsid w:val="00981F29"/>
    <w:rsid w:val="00983A9A"/>
    <w:rsid w:val="009A09AF"/>
    <w:rsid w:val="009A291A"/>
    <w:rsid w:val="009A593D"/>
    <w:rsid w:val="009A6261"/>
    <w:rsid w:val="009B4694"/>
    <w:rsid w:val="009B4E98"/>
    <w:rsid w:val="009C2960"/>
    <w:rsid w:val="009C690B"/>
    <w:rsid w:val="009C7FAC"/>
    <w:rsid w:val="009D366C"/>
    <w:rsid w:val="009E481D"/>
    <w:rsid w:val="009E5DFD"/>
    <w:rsid w:val="009E659C"/>
    <w:rsid w:val="009F0686"/>
    <w:rsid w:val="009F4D30"/>
    <w:rsid w:val="009F6267"/>
    <w:rsid w:val="00A06102"/>
    <w:rsid w:val="00A13688"/>
    <w:rsid w:val="00A16BBD"/>
    <w:rsid w:val="00A2051F"/>
    <w:rsid w:val="00A205BF"/>
    <w:rsid w:val="00A2194A"/>
    <w:rsid w:val="00A25ED0"/>
    <w:rsid w:val="00A27B80"/>
    <w:rsid w:val="00A30CB1"/>
    <w:rsid w:val="00A32493"/>
    <w:rsid w:val="00A33072"/>
    <w:rsid w:val="00A417A2"/>
    <w:rsid w:val="00A42EAA"/>
    <w:rsid w:val="00A450EC"/>
    <w:rsid w:val="00A4730F"/>
    <w:rsid w:val="00A50FD0"/>
    <w:rsid w:val="00A527C5"/>
    <w:rsid w:val="00A52D80"/>
    <w:rsid w:val="00A6149A"/>
    <w:rsid w:val="00A62E20"/>
    <w:rsid w:val="00A7403F"/>
    <w:rsid w:val="00A76FB0"/>
    <w:rsid w:val="00A802B3"/>
    <w:rsid w:val="00A82203"/>
    <w:rsid w:val="00A9340B"/>
    <w:rsid w:val="00A94E73"/>
    <w:rsid w:val="00AA1E11"/>
    <w:rsid w:val="00AA7491"/>
    <w:rsid w:val="00AB3938"/>
    <w:rsid w:val="00AB5362"/>
    <w:rsid w:val="00AC1790"/>
    <w:rsid w:val="00AD6DB5"/>
    <w:rsid w:val="00AD7F7B"/>
    <w:rsid w:val="00AE5E30"/>
    <w:rsid w:val="00AF29F4"/>
    <w:rsid w:val="00B00070"/>
    <w:rsid w:val="00B01A7B"/>
    <w:rsid w:val="00B06EE3"/>
    <w:rsid w:val="00B23AE9"/>
    <w:rsid w:val="00B247D2"/>
    <w:rsid w:val="00B2534C"/>
    <w:rsid w:val="00B343A5"/>
    <w:rsid w:val="00B4640F"/>
    <w:rsid w:val="00B47903"/>
    <w:rsid w:val="00B505F8"/>
    <w:rsid w:val="00B51800"/>
    <w:rsid w:val="00B5238E"/>
    <w:rsid w:val="00B53ADE"/>
    <w:rsid w:val="00B55F73"/>
    <w:rsid w:val="00B6024B"/>
    <w:rsid w:val="00B6327D"/>
    <w:rsid w:val="00B65544"/>
    <w:rsid w:val="00B6581F"/>
    <w:rsid w:val="00B7046C"/>
    <w:rsid w:val="00B716B0"/>
    <w:rsid w:val="00B73E8D"/>
    <w:rsid w:val="00B82E52"/>
    <w:rsid w:val="00B862D9"/>
    <w:rsid w:val="00B90704"/>
    <w:rsid w:val="00B92CFF"/>
    <w:rsid w:val="00BA2A46"/>
    <w:rsid w:val="00BB2793"/>
    <w:rsid w:val="00BB43EC"/>
    <w:rsid w:val="00BB5167"/>
    <w:rsid w:val="00BB7C27"/>
    <w:rsid w:val="00BD36C1"/>
    <w:rsid w:val="00BE286D"/>
    <w:rsid w:val="00BF0C15"/>
    <w:rsid w:val="00BF46A7"/>
    <w:rsid w:val="00BF4CF5"/>
    <w:rsid w:val="00BF4E16"/>
    <w:rsid w:val="00BF5BF6"/>
    <w:rsid w:val="00BF663B"/>
    <w:rsid w:val="00BF67FD"/>
    <w:rsid w:val="00C01437"/>
    <w:rsid w:val="00C03D79"/>
    <w:rsid w:val="00C173DD"/>
    <w:rsid w:val="00C233A7"/>
    <w:rsid w:val="00C238BB"/>
    <w:rsid w:val="00C238FA"/>
    <w:rsid w:val="00C24FAF"/>
    <w:rsid w:val="00C32EF9"/>
    <w:rsid w:val="00C35ECA"/>
    <w:rsid w:val="00C41F06"/>
    <w:rsid w:val="00C45497"/>
    <w:rsid w:val="00C457B1"/>
    <w:rsid w:val="00C46ED9"/>
    <w:rsid w:val="00C475A9"/>
    <w:rsid w:val="00C51C2F"/>
    <w:rsid w:val="00C54C75"/>
    <w:rsid w:val="00C57B4F"/>
    <w:rsid w:val="00C60FD6"/>
    <w:rsid w:val="00C612D0"/>
    <w:rsid w:val="00C63ABE"/>
    <w:rsid w:val="00C64B54"/>
    <w:rsid w:val="00C65713"/>
    <w:rsid w:val="00C6581E"/>
    <w:rsid w:val="00C661CD"/>
    <w:rsid w:val="00C7430B"/>
    <w:rsid w:val="00C7680B"/>
    <w:rsid w:val="00C77D70"/>
    <w:rsid w:val="00C81399"/>
    <w:rsid w:val="00C8744B"/>
    <w:rsid w:val="00C948E8"/>
    <w:rsid w:val="00C96FBB"/>
    <w:rsid w:val="00C9786F"/>
    <w:rsid w:val="00CA44C6"/>
    <w:rsid w:val="00CA4B8D"/>
    <w:rsid w:val="00CA4F38"/>
    <w:rsid w:val="00CA6486"/>
    <w:rsid w:val="00CA7813"/>
    <w:rsid w:val="00CB2349"/>
    <w:rsid w:val="00CB2FBE"/>
    <w:rsid w:val="00CB7D8B"/>
    <w:rsid w:val="00CC0E60"/>
    <w:rsid w:val="00CC137A"/>
    <w:rsid w:val="00CD590F"/>
    <w:rsid w:val="00CE0BB9"/>
    <w:rsid w:val="00CE1B01"/>
    <w:rsid w:val="00CE400B"/>
    <w:rsid w:val="00CF3A78"/>
    <w:rsid w:val="00D00A64"/>
    <w:rsid w:val="00D01FF8"/>
    <w:rsid w:val="00D020D1"/>
    <w:rsid w:val="00D02BE6"/>
    <w:rsid w:val="00D03212"/>
    <w:rsid w:val="00D047DC"/>
    <w:rsid w:val="00D05DC2"/>
    <w:rsid w:val="00D11D4F"/>
    <w:rsid w:val="00D13AD5"/>
    <w:rsid w:val="00D1659B"/>
    <w:rsid w:val="00D30E43"/>
    <w:rsid w:val="00D32E23"/>
    <w:rsid w:val="00D34007"/>
    <w:rsid w:val="00D34B30"/>
    <w:rsid w:val="00D40028"/>
    <w:rsid w:val="00D404E4"/>
    <w:rsid w:val="00D44A49"/>
    <w:rsid w:val="00D6037D"/>
    <w:rsid w:val="00D83661"/>
    <w:rsid w:val="00D850A9"/>
    <w:rsid w:val="00D85727"/>
    <w:rsid w:val="00D863F6"/>
    <w:rsid w:val="00D91A9B"/>
    <w:rsid w:val="00D9736A"/>
    <w:rsid w:val="00D97669"/>
    <w:rsid w:val="00D9785A"/>
    <w:rsid w:val="00DA010D"/>
    <w:rsid w:val="00DA6ABE"/>
    <w:rsid w:val="00DB4041"/>
    <w:rsid w:val="00DC03F2"/>
    <w:rsid w:val="00DC0577"/>
    <w:rsid w:val="00DC4F74"/>
    <w:rsid w:val="00DD07BC"/>
    <w:rsid w:val="00DD3599"/>
    <w:rsid w:val="00DD40B6"/>
    <w:rsid w:val="00DD6454"/>
    <w:rsid w:val="00DE1F0F"/>
    <w:rsid w:val="00DE2D9E"/>
    <w:rsid w:val="00DF09CB"/>
    <w:rsid w:val="00DF2593"/>
    <w:rsid w:val="00DF3DF9"/>
    <w:rsid w:val="00DF43F6"/>
    <w:rsid w:val="00DF4F58"/>
    <w:rsid w:val="00DF6B69"/>
    <w:rsid w:val="00DF7285"/>
    <w:rsid w:val="00E040A0"/>
    <w:rsid w:val="00E04131"/>
    <w:rsid w:val="00E0503C"/>
    <w:rsid w:val="00E06479"/>
    <w:rsid w:val="00E07EBF"/>
    <w:rsid w:val="00E1300D"/>
    <w:rsid w:val="00E14D1C"/>
    <w:rsid w:val="00E159B7"/>
    <w:rsid w:val="00E22D63"/>
    <w:rsid w:val="00E24C6E"/>
    <w:rsid w:val="00E26554"/>
    <w:rsid w:val="00E344E6"/>
    <w:rsid w:val="00E35256"/>
    <w:rsid w:val="00E4642F"/>
    <w:rsid w:val="00E50334"/>
    <w:rsid w:val="00E50E4C"/>
    <w:rsid w:val="00E513D0"/>
    <w:rsid w:val="00E52695"/>
    <w:rsid w:val="00E559CB"/>
    <w:rsid w:val="00E66D34"/>
    <w:rsid w:val="00E729DA"/>
    <w:rsid w:val="00E75819"/>
    <w:rsid w:val="00E7730E"/>
    <w:rsid w:val="00E87FAE"/>
    <w:rsid w:val="00EA27B6"/>
    <w:rsid w:val="00EA3191"/>
    <w:rsid w:val="00EB3C01"/>
    <w:rsid w:val="00EB6DAA"/>
    <w:rsid w:val="00EB6F7E"/>
    <w:rsid w:val="00EC0A62"/>
    <w:rsid w:val="00EC14C2"/>
    <w:rsid w:val="00EC25CB"/>
    <w:rsid w:val="00EC6C38"/>
    <w:rsid w:val="00EC774F"/>
    <w:rsid w:val="00ED0B66"/>
    <w:rsid w:val="00ED48DE"/>
    <w:rsid w:val="00ED5853"/>
    <w:rsid w:val="00EE0124"/>
    <w:rsid w:val="00EE1BFF"/>
    <w:rsid w:val="00EE475E"/>
    <w:rsid w:val="00EE5498"/>
    <w:rsid w:val="00EE56BF"/>
    <w:rsid w:val="00EF0036"/>
    <w:rsid w:val="00EF3425"/>
    <w:rsid w:val="00EF4CB0"/>
    <w:rsid w:val="00EF4ED1"/>
    <w:rsid w:val="00EF79A3"/>
    <w:rsid w:val="00F06797"/>
    <w:rsid w:val="00F23CF7"/>
    <w:rsid w:val="00F244EB"/>
    <w:rsid w:val="00F3239D"/>
    <w:rsid w:val="00F44804"/>
    <w:rsid w:val="00F452A8"/>
    <w:rsid w:val="00F529B4"/>
    <w:rsid w:val="00F55C65"/>
    <w:rsid w:val="00F57700"/>
    <w:rsid w:val="00F67AEA"/>
    <w:rsid w:val="00F931E9"/>
    <w:rsid w:val="00F97A0C"/>
    <w:rsid w:val="00FA092E"/>
    <w:rsid w:val="00FA145A"/>
    <w:rsid w:val="00FA21B8"/>
    <w:rsid w:val="00FA24AD"/>
    <w:rsid w:val="00FB0620"/>
    <w:rsid w:val="00FB79B4"/>
    <w:rsid w:val="00FC0889"/>
    <w:rsid w:val="00FC1A6C"/>
    <w:rsid w:val="00FC2519"/>
    <w:rsid w:val="00FC3CB0"/>
    <w:rsid w:val="00FD69AC"/>
    <w:rsid w:val="00FD6A9B"/>
    <w:rsid w:val="00FD79B6"/>
    <w:rsid w:val="00FD7CC3"/>
    <w:rsid w:val="00FE0A70"/>
    <w:rsid w:val="00FE2F27"/>
    <w:rsid w:val="00FE4B90"/>
    <w:rsid w:val="00FF06A7"/>
    <w:rsid w:val="00FF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8563D4"/>
  <w15:docId w15:val="{94D65A66-0792-44FA-BE51-31FF3BD98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180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96D0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96D0E"/>
    <w:pPr>
      <w:tabs>
        <w:tab w:val="center" w:pos="4536"/>
        <w:tab w:val="right" w:pos="9072"/>
      </w:tabs>
    </w:pPr>
  </w:style>
  <w:style w:type="character" w:styleId="Hipercze">
    <w:name w:val="Hyperlink"/>
    <w:rsid w:val="00496D0E"/>
    <w:rPr>
      <w:color w:val="0000FF"/>
      <w:u w:val="single"/>
    </w:rPr>
  </w:style>
  <w:style w:type="table" w:styleId="Tabela-Siatka">
    <w:name w:val="Table Grid"/>
    <w:basedOn w:val="Standardowy"/>
    <w:uiPriority w:val="39"/>
    <w:rsid w:val="00151C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4C7DA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F5C7A"/>
    <w:pPr>
      <w:spacing w:after="120"/>
    </w:pPr>
    <w:rPr>
      <w:rFonts w:eastAsia="Calibri"/>
    </w:rPr>
  </w:style>
  <w:style w:type="character" w:customStyle="1" w:styleId="ZnakZnak7">
    <w:name w:val="Znak Znak7"/>
    <w:locked/>
    <w:rsid w:val="00543B61"/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unhideWhenUsed/>
    <w:rsid w:val="00543B61"/>
    <w:pPr>
      <w:spacing w:after="120"/>
      <w:ind w:left="283"/>
    </w:pPr>
    <w:rPr>
      <w:rFonts w:ascii="Arial" w:hAnsi="Arial" w:cs="Arial"/>
      <w:sz w:val="22"/>
      <w:szCs w:val="22"/>
    </w:rPr>
  </w:style>
  <w:style w:type="character" w:customStyle="1" w:styleId="TekstpodstawowywcityZnak">
    <w:name w:val="Tekst podstawowy wcięty Znak"/>
    <w:link w:val="Tekstpodstawowywcity"/>
    <w:rsid w:val="00543B61"/>
    <w:rPr>
      <w:rFonts w:ascii="Arial" w:hAnsi="Arial" w:cs="Arial"/>
      <w:sz w:val="22"/>
      <w:szCs w:val="22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974EE8"/>
    <w:rPr>
      <w:sz w:val="24"/>
      <w:szCs w:val="24"/>
    </w:rPr>
  </w:style>
  <w:style w:type="character" w:customStyle="1" w:styleId="TekstpodstawowyZnak">
    <w:name w:val="Tekst podstawowy Znak"/>
    <w:link w:val="Tekstpodstawowy"/>
    <w:rsid w:val="00181CFE"/>
    <w:rPr>
      <w:rFonts w:eastAsia="Calibri"/>
      <w:sz w:val="24"/>
      <w:szCs w:val="24"/>
    </w:rPr>
  </w:style>
  <w:style w:type="paragraph" w:customStyle="1" w:styleId="Zwykytekst1">
    <w:name w:val="Zwykły tekst1"/>
    <w:basedOn w:val="Normalny"/>
    <w:rsid w:val="0045046D"/>
    <w:pPr>
      <w:suppressAutoHyphens/>
    </w:pPr>
    <w:rPr>
      <w:rFonts w:ascii="Courier New" w:hAnsi="Courier New"/>
      <w:sz w:val="20"/>
      <w:szCs w:val="20"/>
    </w:rPr>
  </w:style>
  <w:style w:type="character" w:customStyle="1" w:styleId="WW8Num1z3">
    <w:name w:val="WW8Num1z3"/>
    <w:rsid w:val="00373D16"/>
  </w:style>
  <w:style w:type="paragraph" w:styleId="Tekstdymka">
    <w:name w:val="Balloon Text"/>
    <w:basedOn w:val="Normalny"/>
    <w:link w:val="TekstdymkaZnak"/>
    <w:uiPriority w:val="99"/>
    <w:semiHidden/>
    <w:unhideWhenUsed/>
    <w:rsid w:val="00C46E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46ED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D62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62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62C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62C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62C1"/>
    <w:rPr>
      <w:b/>
      <w:bCs/>
    </w:rPr>
  </w:style>
  <w:style w:type="character" w:customStyle="1" w:styleId="hgkelc">
    <w:name w:val="hgkelc"/>
    <w:basedOn w:val="Domylnaczcionkaakapitu"/>
    <w:rsid w:val="006E4223"/>
  </w:style>
  <w:style w:type="character" w:customStyle="1" w:styleId="numerpisma">
    <w:name w:val="numer_pisma"/>
    <w:basedOn w:val="Domylnaczcionkaakapitu"/>
    <w:uiPriority w:val="1"/>
    <w:qFormat/>
    <w:rsid w:val="00CE0BB9"/>
    <w:rPr>
      <w:rFonts w:ascii="Times New Roman" w:hAnsi="Times New Roman"/>
      <w:color w:val="000000" w:themeColor="text1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14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3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womp.com.pl/przetargi/postepowania-ponizej-130-00000-z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aw\Dane%20aplikacji\Microsoft\Szablony\Normal_wom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Normal_womp</Template>
  <TotalTime>1</TotalTime>
  <Pages>1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PDZ/ 26 /2006r</vt:lpstr>
    </vt:vector>
  </TitlesOfParts>
  <Company>Zelazny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PDZ/ 26 /2006r</dc:title>
  <dc:subject/>
  <dc:creator>Agnieszka Wiśniewska</dc:creator>
  <cp:keywords/>
  <cp:lastModifiedBy>Iwona Łyżwa</cp:lastModifiedBy>
  <cp:revision>2</cp:revision>
  <cp:lastPrinted>2024-10-04T12:45:00Z</cp:lastPrinted>
  <dcterms:created xsi:type="dcterms:W3CDTF">2024-10-04T12:46:00Z</dcterms:created>
  <dcterms:modified xsi:type="dcterms:W3CDTF">2024-10-04T12:46:00Z</dcterms:modified>
</cp:coreProperties>
</file>