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7E6AC" w14:textId="77777777" w:rsidR="006E7C60" w:rsidRPr="00FA7F23" w:rsidRDefault="006E7C60" w:rsidP="004C4FD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30395D61" w14:textId="77777777" w:rsidR="00543B61" w:rsidRPr="00FA7F23" w:rsidRDefault="008B0190" w:rsidP="004C4FD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Kielce, </w:t>
      </w:r>
      <w:r w:rsidR="00AB6DD2">
        <w:rPr>
          <w:rFonts w:ascii="Cambria" w:hAnsi="Cambria" w:cs="Arial"/>
          <w:sz w:val="22"/>
          <w:szCs w:val="22"/>
        </w:rPr>
        <w:t>25.10.</w:t>
      </w:r>
      <w:r w:rsidR="007A2A00" w:rsidRPr="00FA7F23">
        <w:rPr>
          <w:rFonts w:ascii="Cambria" w:hAnsi="Cambria" w:cs="Arial"/>
          <w:sz w:val="22"/>
          <w:szCs w:val="22"/>
        </w:rPr>
        <w:t>20</w:t>
      </w:r>
      <w:r w:rsidR="00DF2593" w:rsidRPr="00FA7F23">
        <w:rPr>
          <w:rFonts w:ascii="Cambria" w:hAnsi="Cambria" w:cs="Arial"/>
          <w:sz w:val="22"/>
          <w:szCs w:val="22"/>
        </w:rPr>
        <w:t>2</w:t>
      </w:r>
      <w:r w:rsidR="008D57F0" w:rsidRPr="00FA7F23">
        <w:rPr>
          <w:rFonts w:ascii="Cambria" w:hAnsi="Cambria" w:cs="Arial"/>
          <w:sz w:val="22"/>
          <w:szCs w:val="22"/>
        </w:rPr>
        <w:t>4</w:t>
      </w:r>
      <w:r w:rsidR="00543B61" w:rsidRPr="00FA7F23">
        <w:rPr>
          <w:rFonts w:ascii="Cambria" w:hAnsi="Cambria" w:cs="Arial"/>
          <w:sz w:val="22"/>
          <w:szCs w:val="22"/>
        </w:rPr>
        <w:t xml:space="preserve"> r.</w:t>
      </w:r>
    </w:p>
    <w:p w14:paraId="23C026AF" w14:textId="77777777" w:rsidR="00F67AEA" w:rsidRPr="00FA7F23" w:rsidRDefault="007A2A00" w:rsidP="004C4FDC">
      <w:pPr>
        <w:spacing w:line="276" w:lineRule="auto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PDZP</w:t>
      </w:r>
      <w:r w:rsidR="0076513C" w:rsidRPr="00FA7F23">
        <w:rPr>
          <w:rFonts w:ascii="Cambria" w:hAnsi="Cambria" w:cs="Arial"/>
          <w:sz w:val="22"/>
          <w:szCs w:val="22"/>
        </w:rPr>
        <w:t>-26/P-</w:t>
      </w:r>
      <w:r w:rsidR="008F4B91" w:rsidRPr="00FA7F23">
        <w:rPr>
          <w:rFonts w:ascii="Cambria" w:hAnsi="Cambria" w:cs="Arial"/>
          <w:sz w:val="22"/>
          <w:szCs w:val="22"/>
        </w:rPr>
        <w:t>179</w:t>
      </w:r>
      <w:r w:rsidR="00D92D8F" w:rsidRPr="00FA7F23">
        <w:rPr>
          <w:rFonts w:ascii="Cambria" w:hAnsi="Cambria" w:cs="Arial"/>
          <w:sz w:val="22"/>
          <w:szCs w:val="22"/>
        </w:rPr>
        <w:t>/2</w:t>
      </w:r>
      <w:r w:rsidR="008D57F0" w:rsidRPr="00FA7F23">
        <w:rPr>
          <w:rFonts w:ascii="Cambria" w:hAnsi="Cambria" w:cs="Arial"/>
          <w:sz w:val="22"/>
          <w:szCs w:val="22"/>
        </w:rPr>
        <w:t>4</w:t>
      </w:r>
    </w:p>
    <w:p w14:paraId="1D98D640" w14:textId="77777777" w:rsidR="00543B61" w:rsidRPr="00FA7F23" w:rsidRDefault="00543B61" w:rsidP="004C4FDC">
      <w:pPr>
        <w:spacing w:line="276" w:lineRule="auto"/>
        <w:rPr>
          <w:rFonts w:ascii="Cambria" w:hAnsi="Cambria" w:cs="Arial"/>
          <w:sz w:val="22"/>
          <w:szCs w:val="22"/>
        </w:rPr>
      </w:pPr>
    </w:p>
    <w:p w14:paraId="0B602474" w14:textId="77777777" w:rsidR="00F55C65" w:rsidRPr="00FA7F23" w:rsidRDefault="00F55C65" w:rsidP="004C4FDC">
      <w:pPr>
        <w:spacing w:line="276" w:lineRule="auto"/>
        <w:rPr>
          <w:rFonts w:ascii="Cambria" w:hAnsi="Cambria" w:cs="Arial"/>
          <w:sz w:val="22"/>
          <w:szCs w:val="22"/>
        </w:rPr>
      </w:pPr>
    </w:p>
    <w:p w14:paraId="02632965" w14:textId="77777777" w:rsidR="002B0A28" w:rsidRPr="00FA7F23" w:rsidRDefault="002B0A28" w:rsidP="004C4FDC">
      <w:pPr>
        <w:spacing w:line="276" w:lineRule="auto"/>
        <w:rPr>
          <w:rFonts w:ascii="Cambria" w:hAnsi="Cambria" w:cs="Arial"/>
          <w:sz w:val="22"/>
          <w:szCs w:val="22"/>
        </w:rPr>
      </w:pPr>
    </w:p>
    <w:p w14:paraId="3137C476" w14:textId="77777777" w:rsidR="00543B61" w:rsidRPr="00FA7F23" w:rsidRDefault="0095562C" w:rsidP="004C4FDC">
      <w:pPr>
        <w:pStyle w:val="Tekstpodstawowywcity"/>
        <w:spacing w:after="0" w:line="276" w:lineRule="auto"/>
        <w:ind w:left="0"/>
        <w:jc w:val="center"/>
        <w:rPr>
          <w:rFonts w:ascii="Cambria" w:hAnsi="Cambria"/>
          <w:b/>
        </w:rPr>
      </w:pPr>
      <w:r w:rsidRPr="00FA7F23">
        <w:rPr>
          <w:rFonts w:ascii="Cambria" w:hAnsi="Cambria"/>
          <w:b/>
        </w:rPr>
        <w:t>ZAPROSZENIE DO SKŁADANIA OFERT</w:t>
      </w:r>
    </w:p>
    <w:p w14:paraId="4378A242" w14:textId="77777777" w:rsidR="007233F9" w:rsidRPr="00FA7F23" w:rsidRDefault="007233F9" w:rsidP="004C4FD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/>
          <w:sz w:val="22"/>
          <w:szCs w:val="22"/>
        </w:rPr>
        <w:t>w postępowaniu o udzielenie zamówienia publicznego o wartości poniżej kwoty 130 000 zł.</w:t>
      </w:r>
    </w:p>
    <w:p w14:paraId="05F5A216" w14:textId="77777777" w:rsidR="003E19B1" w:rsidRPr="00FA7F23" w:rsidRDefault="003E19B1" w:rsidP="004C4FDC">
      <w:pPr>
        <w:spacing w:line="276" w:lineRule="auto"/>
        <w:rPr>
          <w:rFonts w:ascii="Cambria" w:hAnsi="Cambria" w:cs="Arial"/>
          <w:sz w:val="22"/>
          <w:szCs w:val="22"/>
        </w:rPr>
      </w:pPr>
    </w:p>
    <w:p w14:paraId="3B57CCE1" w14:textId="77777777" w:rsidR="007233F9" w:rsidRPr="00FA7F23" w:rsidRDefault="007233F9" w:rsidP="004C4FDC">
      <w:pPr>
        <w:spacing w:line="276" w:lineRule="auto"/>
        <w:rPr>
          <w:rFonts w:ascii="Cambria" w:hAnsi="Cambria" w:cs="Arial"/>
          <w:sz w:val="22"/>
          <w:szCs w:val="22"/>
        </w:rPr>
      </w:pPr>
    </w:p>
    <w:p w14:paraId="325BB7FE" w14:textId="77777777" w:rsidR="005C64F9" w:rsidRPr="00FA7F23" w:rsidRDefault="00543B61" w:rsidP="004C4FDC">
      <w:pPr>
        <w:pStyle w:val="Akapitzlist"/>
        <w:spacing w:after="0" w:line="276" w:lineRule="auto"/>
        <w:ind w:left="0"/>
        <w:jc w:val="both"/>
        <w:rPr>
          <w:rFonts w:ascii="Cambria" w:hAnsi="Cambria" w:cs="Arial"/>
        </w:rPr>
      </w:pPr>
      <w:r w:rsidRPr="00FA7F23">
        <w:rPr>
          <w:rFonts w:ascii="Cambria" w:hAnsi="Cambria" w:cs="Arial"/>
        </w:rPr>
        <w:t>Wojewódzki Ośrodek Medycyny Pracy w Kielcach zaprasza do złożenia oferty</w:t>
      </w:r>
      <w:r w:rsidRPr="00FA7F23">
        <w:rPr>
          <w:rFonts w:ascii="Cambria" w:hAnsi="Cambria" w:cs="Arial"/>
          <w:b/>
        </w:rPr>
        <w:t xml:space="preserve"> </w:t>
      </w:r>
      <w:r w:rsidRPr="00FA7F23">
        <w:rPr>
          <w:rFonts w:ascii="Cambria" w:hAnsi="Cambria" w:cs="Arial"/>
        </w:rPr>
        <w:t>na</w:t>
      </w:r>
      <w:r w:rsidR="007C5FB2" w:rsidRPr="00FA7F23">
        <w:rPr>
          <w:rFonts w:ascii="Cambria" w:hAnsi="Cambria" w:cs="Arial"/>
        </w:rPr>
        <w:t xml:space="preserve"> </w:t>
      </w:r>
      <w:r w:rsidR="008F4B91" w:rsidRPr="00FA7F23">
        <w:rPr>
          <w:rFonts w:ascii="Cambria" w:hAnsi="Cambria" w:cs="Arial"/>
        </w:rPr>
        <w:t>zakup wra</w:t>
      </w:r>
      <w:r w:rsidR="00AC68C9" w:rsidRPr="00FA7F23">
        <w:rPr>
          <w:rFonts w:ascii="Cambria" w:hAnsi="Cambria" w:cs="Arial"/>
        </w:rPr>
        <w:t>z</w:t>
      </w:r>
      <w:r w:rsidR="008F4B91" w:rsidRPr="00FA7F23">
        <w:rPr>
          <w:rFonts w:ascii="Cambria" w:hAnsi="Cambria" w:cs="Arial"/>
        </w:rPr>
        <w:t xml:space="preserve"> </w:t>
      </w:r>
      <w:r w:rsidR="00BB051C">
        <w:rPr>
          <w:rFonts w:ascii="Cambria" w:hAnsi="Cambria" w:cs="Arial"/>
        </w:rPr>
        <w:br/>
      </w:r>
      <w:r w:rsidR="008F4B91" w:rsidRPr="00FA7F23">
        <w:rPr>
          <w:rFonts w:ascii="Cambria" w:hAnsi="Cambria" w:cs="Arial"/>
        </w:rPr>
        <w:t xml:space="preserve">z </w:t>
      </w:r>
      <w:r w:rsidR="00D047DC" w:rsidRPr="00FA7F23">
        <w:rPr>
          <w:rFonts w:ascii="Cambria" w:hAnsi="Cambria" w:cs="Arial"/>
        </w:rPr>
        <w:t>dostaw</w:t>
      </w:r>
      <w:r w:rsidR="008F4B91" w:rsidRPr="00FA7F23">
        <w:rPr>
          <w:rFonts w:ascii="Cambria" w:hAnsi="Cambria" w:cs="Arial"/>
        </w:rPr>
        <w:t>ą</w:t>
      </w:r>
      <w:r w:rsidR="00F42E9C" w:rsidRPr="00FA7F23">
        <w:rPr>
          <w:rFonts w:ascii="Cambria" w:hAnsi="Cambria" w:cs="Arial"/>
        </w:rPr>
        <w:t xml:space="preserve"> </w:t>
      </w:r>
      <w:r w:rsidR="001B29B0" w:rsidRPr="00FA7F23">
        <w:rPr>
          <w:rFonts w:ascii="Cambria" w:hAnsi="Cambria" w:cs="Arial"/>
        </w:rPr>
        <w:t xml:space="preserve">urządzenia </w:t>
      </w:r>
      <w:r w:rsidR="008F4B91" w:rsidRPr="00FA7F23">
        <w:rPr>
          <w:rFonts w:ascii="Cambria" w:hAnsi="Cambria" w:cs="Arial"/>
        </w:rPr>
        <w:t>wykorzystującego terapię polem magnetycznym</w:t>
      </w:r>
      <w:r w:rsidR="001B29B0" w:rsidRPr="00FA7F23">
        <w:rPr>
          <w:rFonts w:ascii="Cambria" w:hAnsi="Cambria" w:cs="Arial"/>
        </w:rPr>
        <w:t xml:space="preserve"> </w:t>
      </w:r>
      <w:r w:rsidR="00AC68C9" w:rsidRPr="00FA7F23">
        <w:rPr>
          <w:rFonts w:ascii="Cambria" w:hAnsi="Cambria" w:cs="Arial"/>
          <w:bCs/>
        </w:rPr>
        <w:t xml:space="preserve">do Działu Rehabilitacji </w:t>
      </w:r>
      <w:r w:rsidR="00BB051C">
        <w:rPr>
          <w:rFonts w:ascii="Cambria" w:hAnsi="Cambria" w:cs="Arial"/>
          <w:bCs/>
        </w:rPr>
        <w:br/>
      </w:r>
      <w:r w:rsidR="00AC68C9" w:rsidRPr="00FA7F23">
        <w:rPr>
          <w:rFonts w:ascii="Cambria" w:hAnsi="Cambria" w:cs="Arial"/>
          <w:bCs/>
        </w:rPr>
        <w:t xml:space="preserve">w </w:t>
      </w:r>
      <w:r w:rsidR="00AC68C9" w:rsidRPr="00FA7F23">
        <w:rPr>
          <w:rFonts w:ascii="Cambria" w:hAnsi="Cambria" w:cs="Arial"/>
        </w:rPr>
        <w:t xml:space="preserve">siedzibie WOMP </w:t>
      </w:r>
      <w:r w:rsidR="00DF2593" w:rsidRPr="00FA7F23">
        <w:rPr>
          <w:rFonts w:ascii="Cambria" w:hAnsi="Cambria" w:cs="Arial"/>
        </w:rPr>
        <w:t>wg załącznika nr</w:t>
      </w:r>
      <w:r w:rsidR="00C46ED9" w:rsidRPr="00FA7F23">
        <w:rPr>
          <w:rFonts w:ascii="Cambria" w:hAnsi="Cambria" w:cs="Arial"/>
        </w:rPr>
        <w:t xml:space="preserve"> 2 do niniejszego zaproszenia</w:t>
      </w:r>
      <w:r w:rsidR="0095562C" w:rsidRPr="00FA7F23">
        <w:rPr>
          <w:rFonts w:ascii="Cambria" w:hAnsi="Cambria" w:cs="Arial"/>
        </w:rPr>
        <w:t xml:space="preserve"> dla potrzeb Wojewódzkiego Ośrodka Medycyny Pracy </w:t>
      </w:r>
      <w:r w:rsidR="007E5DAA" w:rsidRPr="00FA7F23">
        <w:rPr>
          <w:rFonts w:ascii="Cambria" w:hAnsi="Cambria" w:cs="Arial"/>
        </w:rPr>
        <w:t>K</w:t>
      </w:r>
      <w:r w:rsidR="0095562C" w:rsidRPr="00FA7F23">
        <w:rPr>
          <w:rFonts w:ascii="Cambria" w:hAnsi="Cambria" w:cs="Arial"/>
        </w:rPr>
        <w:t>ielcach</w:t>
      </w:r>
      <w:r w:rsidR="007A2A00" w:rsidRPr="00FA7F23">
        <w:rPr>
          <w:rFonts w:ascii="Cambria" w:hAnsi="Cambria" w:cs="Arial"/>
        </w:rPr>
        <w:t>:</w:t>
      </w:r>
      <w:r w:rsidR="008D57F0" w:rsidRPr="00FA7F23">
        <w:rPr>
          <w:rFonts w:ascii="Cambria" w:hAnsi="Cambria" w:cs="Arial"/>
        </w:rPr>
        <w:t xml:space="preserve"> </w:t>
      </w:r>
    </w:p>
    <w:p w14:paraId="03AE6677" w14:textId="77777777" w:rsidR="00543B61" w:rsidRPr="00FA7F23" w:rsidRDefault="007A2A00" w:rsidP="004C4FDC">
      <w:pPr>
        <w:pStyle w:val="Akapitzlist"/>
        <w:spacing w:after="0" w:line="276" w:lineRule="auto"/>
        <w:ind w:left="0"/>
        <w:jc w:val="both"/>
        <w:rPr>
          <w:rFonts w:ascii="Cambria" w:hAnsi="Cambria" w:cs="Arial"/>
        </w:rPr>
      </w:pPr>
      <w:r w:rsidRPr="00FA7F23">
        <w:rPr>
          <w:rFonts w:ascii="Cambria" w:hAnsi="Cambria" w:cs="Arial"/>
        </w:rPr>
        <w:t>(CPV</w:t>
      </w:r>
      <w:r w:rsidR="001B29B0" w:rsidRPr="00FA7F23">
        <w:rPr>
          <w:rFonts w:ascii="Cambria" w:hAnsi="Cambria" w:cs="Arial"/>
        </w:rPr>
        <w:t>:</w:t>
      </w:r>
      <w:r w:rsidR="00FC733A" w:rsidRPr="00FA7F23">
        <w:rPr>
          <w:rFonts w:ascii="Cambria" w:hAnsi="Cambria" w:cs="Arial"/>
        </w:rPr>
        <w:t>3</w:t>
      </w:r>
      <w:r w:rsidR="001B29B0" w:rsidRPr="00FA7F23">
        <w:rPr>
          <w:rFonts w:ascii="Cambria" w:hAnsi="Cambria" w:cs="Arial"/>
        </w:rPr>
        <w:t>3100000-1,</w:t>
      </w:r>
      <w:r w:rsidR="00C9207D" w:rsidRPr="00FA7F23">
        <w:rPr>
          <w:rFonts w:ascii="Cambria" w:hAnsi="Cambria" w:cs="Arial"/>
        </w:rPr>
        <w:t>33155000-1</w:t>
      </w:r>
      <w:r w:rsidR="005C64F9" w:rsidRPr="00FA7F23">
        <w:rPr>
          <w:rFonts w:ascii="Cambria" w:hAnsi="Cambria" w:cs="Arial"/>
        </w:rPr>
        <w:t xml:space="preserve">) </w:t>
      </w:r>
      <w:r w:rsidR="003E1F79" w:rsidRPr="00FA7F23">
        <w:rPr>
          <w:rFonts w:ascii="Cambria" w:hAnsi="Cambria" w:cs="Arial"/>
        </w:rPr>
        <w:t>na warunkach określonych w niniejszym zaproszeniu</w:t>
      </w:r>
      <w:r w:rsidR="00543B61" w:rsidRPr="00FA7F23">
        <w:rPr>
          <w:rFonts w:ascii="Cambria" w:hAnsi="Cambria" w:cs="Arial"/>
        </w:rPr>
        <w:t>.</w:t>
      </w:r>
    </w:p>
    <w:p w14:paraId="549D98E1" w14:textId="77777777" w:rsidR="00CE400B" w:rsidRPr="00FA7F23" w:rsidRDefault="00CE400B" w:rsidP="004C4FD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CFECBAD" w14:textId="77777777" w:rsidR="00543B61" w:rsidRPr="00FA7F23" w:rsidRDefault="00543B61" w:rsidP="004C4FDC">
      <w:pPr>
        <w:numPr>
          <w:ilvl w:val="0"/>
          <w:numId w:val="15"/>
        </w:numPr>
        <w:spacing w:line="276" w:lineRule="auto"/>
        <w:ind w:left="360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/>
          <w:sz w:val="22"/>
          <w:szCs w:val="22"/>
        </w:rPr>
        <w:t>Opis przedmiotu zamówienia:</w:t>
      </w:r>
    </w:p>
    <w:p w14:paraId="15D880D2" w14:textId="77777777" w:rsidR="003440C8" w:rsidRPr="00FA7F23" w:rsidRDefault="00543B61" w:rsidP="004C4FDC">
      <w:pPr>
        <w:numPr>
          <w:ilvl w:val="0"/>
          <w:numId w:val="16"/>
        </w:num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Cs/>
          <w:sz w:val="22"/>
          <w:szCs w:val="22"/>
        </w:rPr>
        <w:t xml:space="preserve">Przedmiotem zamówienia jest </w:t>
      </w:r>
      <w:r w:rsidR="008F4B91" w:rsidRPr="00FA7F23">
        <w:rPr>
          <w:rFonts w:ascii="Cambria" w:hAnsi="Cambria" w:cs="Arial"/>
          <w:bCs/>
          <w:sz w:val="22"/>
          <w:szCs w:val="22"/>
        </w:rPr>
        <w:t>zakup wraz z</w:t>
      </w:r>
      <w:r w:rsidR="001A572D" w:rsidRPr="00FA7F23">
        <w:rPr>
          <w:rFonts w:ascii="Cambria" w:hAnsi="Cambria" w:cs="Arial"/>
          <w:bCs/>
          <w:sz w:val="22"/>
          <w:szCs w:val="22"/>
        </w:rPr>
        <w:t xml:space="preserve"> </w:t>
      </w:r>
      <w:r w:rsidR="00E04131" w:rsidRPr="00FA7F23">
        <w:rPr>
          <w:rFonts w:ascii="Cambria" w:hAnsi="Cambria" w:cs="Arial"/>
          <w:bCs/>
          <w:sz w:val="22"/>
          <w:szCs w:val="22"/>
        </w:rPr>
        <w:t>dostaw</w:t>
      </w:r>
      <w:r w:rsidR="008F4B91" w:rsidRPr="00FA7F23">
        <w:rPr>
          <w:rFonts w:ascii="Cambria" w:hAnsi="Cambria" w:cs="Arial"/>
          <w:bCs/>
          <w:sz w:val="22"/>
          <w:szCs w:val="22"/>
        </w:rPr>
        <w:t>ą</w:t>
      </w:r>
      <w:r w:rsidR="007E5DAA" w:rsidRPr="00FA7F23">
        <w:rPr>
          <w:rFonts w:ascii="Cambria" w:hAnsi="Cambria" w:cs="Arial"/>
          <w:sz w:val="22"/>
          <w:szCs w:val="22"/>
        </w:rPr>
        <w:t xml:space="preserve"> </w:t>
      </w:r>
      <w:r w:rsidR="003A4F35" w:rsidRPr="00FA7F23">
        <w:rPr>
          <w:rFonts w:ascii="Cambria" w:hAnsi="Cambria" w:cs="Arial"/>
          <w:sz w:val="22"/>
          <w:szCs w:val="22"/>
        </w:rPr>
        <w:t xml:space="preserve">urządzenia wykorzystującego terapię polem magnetycznym </w:t>
      </w:r>
      <w:r w:rsidR="003A4F35" w:rsidRPr="00FA7F23">
        <w:rPr>
          <w:rFonts w:ascii="Cambria" w:hAnsi="Cambria" w:cs="Arial"/>
          <w:bCs/>
          <w:sz w:val="22"/>
          <w:szCs w:val="22"/>
        </w:rPr>
        <w:t xml:space="preserve">do Działu Rehabilitacji w </w:t>
      </w:r>
      <w:r w:rsidR="003A4F35" w:rsidRPr="00FA7F23">
        <w:rPr>
          <w:rFonts w:ascii="Cambria" w:hAnsi="Cambria" w:cs="Arial"/>
          <w:sz w:val="22"/>
          <w:szCs w:val="22"/>
        </w:rPr>
        <w:t xml:space="preserve">siedzibie WOMP </w:t>
      </w:r>
      <w:r w:rsidR="00DF2593" w:rsidRPr="00FA7F23">
        <w:rPr>
          <w:rFonts w:ascii="Cambria" w:hAnsi="Cambria" w:cs="Arial"/>
          <w:sz w:val="22"/>
          <w:szCs w:val="22"/>
        </w:rPr>
        <w:t>zlokalizowanego w Kielcach przy ul. Karola Olszewskiego 2A</w:t>
      </w:r>
      <w:r w:rsidR="00BF5054" w:rsidRPr="00FA7F23">
        <w:rPr>
          <w:rFonts w:ascii="Cambria" w:hAnsi="Cambria" w:cs="Arial"/>
          <w:sz w:val="22"/>
          <w:szCs w:val="22"/>
        </w:rPr>
        <w:t>.</w:t>
      </w:r>
    </w:p>
    <w:p w14:paraId="2DD2AB04" w14:textId="77777777" w:rsidR="003C13ED" w:rsidRPr="00FA7F23" w:rsidRDefault="00AC68C9" w:rsidP="004C4FDC">
      <w:pPr>
        <w:numPr>
          <w:ilvl w:val="0"/>
          <w:numId w:val="16"/>
        </w:num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Przedmiot zamówienia</w:t>
      </w:r>
      <w:r w:rsidR="005613F3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 xml:space="preserve">zgodny z Załącznikiem nr 2 do zaproszenia. </w:t>
      </w:r>
    </w:p>
    <w:p w14:paraId="05F7912C" w14:textId="77777777" w:rsidR="00C46ED9" w:rsidRPr="00FA7F23" w:rsidRDefault="00C46ED9" w:rsidP="004C4FDC">
      <w:pPr>
        <w:numPr>
          <w:ilvl w:val="0"/>
          <w:numId w:val="16"/>
        </w:num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Realizacja </w:t>
      </w:r>
      <w:r w:rsidR="00723698" w:rsidRPr="00FA7F23">
        <w:rPr>
          <w:rFonts w:ascii="Cambria" w:hAnsi="Cambria" w:cs="Arial"/>
          <w:sz w:val="22"/>
          <w:szCs w:val="22"/>
        </w:rPr>
        <w:t>w ciągu</w:t>
      </w:r>
      <w:r w:rsidR="005F7DCB" w:rsidRPr="00FA7F23">
        <w:rPr>
          <w:rFonts w:ascii="Cambria" w:hAnsi="Cambria" w:cs="Arial"/>
          <w:sz w:val="22"/>
          <w:szCs w:val="22"/>
        </w:rPr>
        <w:t xml:space="preserve"> 14 dni</w:t>
      </w:r>
      <w:r w:rsidR="00723698" w:rsidRPr="00FA7F23">
        <w:rPr>
          <w:rFonts w:ascii="Cambria" w:hAnsi="Cambria" w:cs="Arial"/>
          <w:sz w:val="22"/>
          <w:szCs w:val="22"/>
        </w:rPr>
        <w:t xml:space="preserve"> od daty </w:t>
      </w:r>
      <w:r w:rsidR="001E29AA" w:rsidRPr="00FA7F23">
        <w:rPr>
          <w:rFonts w:ascii="Cambria" w:hAnsi="Cambria" w:cs="Arial"/>
          <w:sz w:val="22"/>
          <w:szCs w:val="22"/>
        </w:rPr>
        <w:t xml:space="preserve">zawarcia </w:t>
      </w:r>
      <w:r w:rsidR="00723698" w:rsidRPr="00FA7F23">
        <w:rPr>
          <w:rFonts w:ascii="Cambria" w:hAnsi="Cambria" w:cs="Arial"/>
          <w:sz w:val="22"/>
          <w:szCs w:val="22"/>
        </w:rPr>
        <w:t>umowy.</w:t>
      </w:r>
    </w:p>
    <w:p w14:paraId="0588FADD" w14:textId="77777777" w:rsidR="00AC68C9" w:rsidRPr="00FA7F23" w:rsidRDefault="00AC68C9" w:rsidP="004C4FDC">
      <w:pPr>
        <w:tabs>
          <w:tab w:val="left" w:pos="540"/>
        </w:tabs>
        <w:spacing w:line="276" w:lineRule="auto"/>
        <w:jc w:val="both"/>
        <w:rPr>
          <w:rFonts w:ascii="Cambria" w:hAnsi="Cambria" w:cs="Arial"/>
          <w:color w:val="000000"/>
          <w:sz w:val="22"/>
          <w:szCs w:val="22"/>
        </w:rPr>
      </w:pPr>
    </w:p>
    <w:p w14:paraId="730C9466" w14:textId="77777777" w:rsidR="00A13688" w:rsidRPr="00FA7F23" w:rsidRDefault="00FA7F23" w:rsidP="004C4FDC">
      <w:pPr>
        <w:tabs>
          <w:tab w:val="left" w:pos="54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/>
          <w:sz w:val="22"/>
          <w:szCs w:val="22"/>
        </w:rPr>
        <w:t>II.  Instrukcja dla Wykonawców</w:t>
      </w:r>
      <w:r w:rsidR="00A13688" w:rsidRPr="00FA7F23">
        <w:rPr>
          <w:rFonts w:ascii="Cambria" w:hAnsi="Cambria" w:cs="Arial"/>
          <w:b/>
          <w:sz w:val="22"/>
          <w:szCs w:val="22"/>
        </w:rPr>
        <w:t>:</w:t>
      </w:r>
    </w:p>
    <w:p w14:paraId="44A5FC06" w14:textId="77777777" w:rsidR="00AB3938" w:rsidRPr="00FA7F23" w:rsidRDefault="00543B61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Oferta powinna być sporządzona czytelnie, w języku polskim, na załączonym formularzu ofertowym</w:t>
      </w:r>
      <w:r w:rsidR="00AB3938" w:rsidRPr="00FA7F23">
        <w:rPr>
          <w:rFonts w:ascii="Cambria" w:hAnsi="Cambria" w:cs="Arial"/>
          <w:sz w:val="22"/>
          <w:szCs w:val="22"/>
        </w:rPr>
        <w:t xml:space="preserve"> stanowiącym załącznik nr 1 </w:t>
      </w:r>
      <w:r w:rsidR="008464C7" w:rsidRPr="00FA7F23">
        <w:rPr>
          <w:rFonts w:ascii="Cambria" w:hAnsi="Cambria" w:cs="Arial"/>
          <w:sz w:val="22"/>
          <w:szCs w:val="22"/>
        </w:rPr>
        <w:t>i nr 2</w:t>
      </w:r>
      <w:r w:rsidR="00F42E9C" w:rsidRPr="00FA7F23">
        <w:rPr>
          <w:rFonts w:ascii="Cambria" w:hAnsi="Cambria" w:cs="Arial"/>
          <w:sz w:val="22"/>
          <w:szCs w:val="22"/>
        </w:rPr>
        <w:t xml:space="preserve"> </w:t>
      </w:r>
      <w:r w:rsidR="00AB3938" w:rsidRPr="00FA7F23">
        <w:rPr>
          <w:rFonts w:ascii="Cambria" w:hAnsi="Cambria" w:cs="Arial"/>
          <w:sz w:val="22"/>
          <w:szCs w:val="22"/>
        </w:rPr>
        <w:t>do niniejszego zaproszenia.</w:t>
      </w:r>
    </w:p>
    <w:p w14:paraId="2EC24C78" w14:textId="77777777" w:rsidR="00C51C2F" w:rsidRPr="00FA7F23" w:rsidRDefault="00C51C2F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Każdy </w:t>
      </w:r>
      <w:r w:rsidR="005C64F9" w:rsidRPr="00FA7F23">
        <w:rPr>
          <w:rFonts w:ascii="Cambria" w:hAnsi="Cambria" w:cs="Arial"/>
          <w:sz w:val="22"/>
          <w:szCs w:val="22"/>
        </w:rPr>
        <w:t>Wykonawca</w:t>
      </w:r>
      <w:r w:rsidRPr="00FA7F23">
        <w:rPr>
          <w:rFonts w:ascii="Cambria" w:hAnsi="Cambria" w:cs="Arial"/>
          <w:sz w:val="22"/>
          <w:szCs w:val="22"/>
        </w:rPr>
        <w:t xml:space="preserve"> może złożyć w niniejszym postępowaniu jedną ofertę obejmującą cały przedmiot zamówienia </w:t>
      </w:r>
      <w:r w:rsidR="00AB3938" w:rsidRPr="00FA7F23">
        <w:rPr>
          <w:rFonts w:ascii="Cambria" w:hAnsi="Cambria" w:cs="Arial"/>
          <w:sz w:val="22"/>
          <w:szCs w:val="22"/>
        </w:rPr>
        <w:t>.</w:t>
      </w:r>
    </w:p>
    <w:p w14:paraId="6EFC6CB6" w14:textId="77777777" w:rsidR="00543B61" w:rsidRPr="00FA7F23" w:rsidRDefault="005C64F9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Wykonawca</w:t>
      </w:r>
      <w:r w:rsidR="00543B61" w:rsidRPr="00FA7F23">
        <w:rPr>
          <w:rFonts w:ascii="Cambria" w:hAnsi="Cambria" w:cs="Arial"/>
          <w:sz w:val="22"/>
          <w:szCs w:val="22"/>
        </w:rPr>
        <w:t xml:space="preserve"> ponosi wszelkie koszty związane z przygotowaniem i złożeniem oferty.</w:t>
      </w:r>
    </w:p>
    <w:p w14:paraId="64E36924" w14:textId="77777777" w:rsidR="00543B61" w:rsidRPr="00FA7F23" w:rsidRDefault="00543B61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Ofertę należy złożyć w zamkniętej kopercie op</w:t>
      </w:r>
      <w:r w:rsidR="009B4694" w:rsidRPr="00FA7F23">
        <w:rPr>
          <w:rFonts w:ascii="Cambria" w:hAnsi="Cambria" w:cs="Arial"/>
          <w:sz w:val="22"/>
          <w:szCs w:val="22"/>
        </w:rPr>
        <w:t xml:space="preserve">atrzonej napisem: „Oferta </w:t>
      </w:r>
      <w:r w:rsidR="007D4907" w:rsidRPr="00FA7F23">
        <w:rPr>
          <w:rFonts w:ascii="Cambria" w:hAnsi="Cambria" w:cs="Arial"/>
          <w:sz w:val="22"/>
          <w:szCs w:val="22"/>
        </w:rPr>
        <w:t>na</w:t>
      </w:r>
      <w:r w:rsidR="00AC68C9" w:rsidRPr="00FA7F23">
        <w:rPr>
          <w:rFonts w:ascii="Cambria" w:hAnsi="Cambria" w:cs="Arial"/>
          <w:sz w:val="22"/>
          <w:szCs w:val="22"/>
        </w:rPr>
        <w:t xml:space="preserve"> zakup wraz </w:t>
      </w:r>
      <w:r w:rsidR="00A12E56">
        <w:rPr>
          <w:rFonts w:ascii="Cambria" w:hAnsi="Cambria" w:cs="Arial"/>
          <w:sz w:val="22"/>
          <w:szCs w:val="22"/>
        </w:rPr>
        <w:br/>
      </w:r>
      <w:r w:rsidR="00AC68C9" w:rsidRPr="00FA7F23">
        <w:rPr>
          <w:rFonts w:ascii="Cambria" w:hAnsi="Cambria" w:cs="Arial"/>
          <w:sz w:val="22"/>
          <w:szCs w:val="22"/>
        </w:rPr>
        <w:t xml:space="preserve">z dostawą urządzenia wykorzystującego terapię polem magnetycznym </w:t>
      </w:r>
      <w:r w:rsidR="00AC68C9" w:rsidRPr="00FA7F23">
        <w:rPr>
          <w:rFonts w:ascii="Cambria" w:hAnsi="Cambria" w:cs="Arial"/>
          <w:bCs/>
          <w:sz w:val="22"/>
          <w:szCs w:val="22"/>
        </w:rPr>
        <w:t xml:space="preserve">do Działu Rehabilitacji w </w:t>
      </w:r>
      <w:r w:rsidR="00AC68C9" w:rsidRPr="00FA7F23">
        <w:rPr>
          <w:rFonts w:ascii="Cambria" w:hAnsi="Cambria" w:cs="Arial"/>
          <w:sz w:val="22"/>
          <w:szCs w:val="22"/>
        </w:rPr>
        <w:t>siedzibie WOMP</w:t>
      </w:r>
      <w:r w:rsidR="007D4907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>”</w:t>
      </w:r>
      <w:r w:rsidR="00AC68C9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>w terminie do dnia</w:t>
      </w:r>
      <w:r w:rsidR="00F71EC2" w:rsidRPr="00FA7F23">
        <w:rPr>
          <w:rFonts w:ascii="Cambria" w:hAnsi="Cambria" w:cs="Arial"/>
          <w:sz w:val="22"/>
          <w:szCs w:val="22"/>
        </w:rPr>
        <w:t xml:space="preserve"> </w:t>
      </w:r>
      <w:r w:rsidR="00BC28EC">
        <w:rPr>
          <w:rFonts w:ascii="Cambria" w:hAnsi="Cambria" w:cs="Arial"/>
          <w:b/>
          <w:bCs/>
          <w:sz w:val="22"/>
          <w:szCs w:val="22"/>
        </w:rPr>
        <w:t>06.11.</w:t>
      </w:r>
      <w:r w:rsidR="003736D8" w:rsidRPr="00FA7F23">
        <w:rPr>
          <w:rFonts w:ascii="Cambria" w:hAnsi="Cambria" w:cs="Arial"/>
          <w:b/>
          <w:bCs/>
          <w:sz w:val="22"/>
          <w:szCs w:val="22"/>
        </w:rPr>
        <w:t>20</w:t>
      </w:r>
      <w:r w:rsidR="00AB3938" w:rsidRPr="00FA7F23">
        <w:rPr>
          <w:rFonts w:ascii="Cambria" w:hAnsi="Cambria" w:cs="Arial"/>
          <w:b/>
          <w:bCs/>
          <w:sz w:val="22"/>
          <w:szCs w:val="22"/>
        </w:rPr>
        <w:t>2</w:t>
      </w:r>
      <w:r w:rsidR="008D57F0" w:rsidRPr="00FA7F23">
        <w:rPr>
          <w:rFonts w:ascii="Cambria" w:hAnsi="Cambria" w:cs="Arial"/>
          <w:b/>
          <w:bCs/>
          <w:sz w:val="22"/>
          <w:szCs w:val="22"/>
        </w:rPr>
        <w:t>4</w:t>
      </w:r>
      <w:r w:rsidRPr="00FA7F23">
        <w:rPr>
          <w:rFonts w:ascii="Cambria" w:hAnsi="Cambria" w:cs="Arial"/>
          <w:b/>
          <w:bCs/>
          <w:sz w:val="22"/>
          <w:szCs w:val="22"/>
        </w:rPr>
        <w:t xml:space="preserve"> r. do godz. 1</w:t>
      </w:r>
      <w:r w:rsidR="00EE0702" w:rsidRPr="00FA7F23">
        <w:rPr>
          <w:rFonts w:ascii="Cambria" w:hAnsi="Cambria" w:cs="Arial"/>
          <w:b/>
          <w:bCs/>
          <w:sz w:val="22"/>
          <w:szCs w:val="22"/>
        </w:rPr>
        <w:t>1</w:t>
      </w:r>
      <w:r w:rsidRPr="00FA7F23">
        <w:rPr>
          <w:rFonts w:ascii="Cambria" w:hAnsi="Cambria" w:cs="Arial"/>
          <w:b/>
          <w:bCs/>
          <w:sz w:val="22"/>
          <w:szCs w:val="22"/>
        </w:rPr>
        <w:t>.00</w:t>
      </w:r>
      <w:r w:rsidRPr="00FA7F23">
        <w:rPr>
          <w:rFonts w:ascii="Cambria" w:hAnsi="Cambria" w:cs="Arial"/>
          <w:b/>
          <w:sz w:val="22"/>
          <w:szCs w:val="22"/>
        </w:rPr>
        <w:t xml:space="preserve"> </w:t>
      </w:r>
      <w:r w:rsidR="00F42E9C" w:rsidRPr="00FA7F23">
        <w:rPr>
          <w:rFonts w:ascii="Cambria" w:hAnsi="Cambria" w:cs="Arial"/>
          <w:b/>
          <w:sz w:val="22"/>
          <w:szCs w:val="22"/>
        </w:rPr>
        <w:t xml:space="preserve">  </w:t>
      </w:r>
      <w:r w:rsidRPr="00FA7F23">
        <w:rPr>
          <w:rFonts w:ascii="Cambria" w:hAnsi="Cambria" w:cs="Arial"/>
          <w:sz w:val="22"/>
          <w:szCs w:val="22"/>
        </w:rPr>
        <w:t>w</w:t>
      </w:r>
      <w:r w:rsidR="00F42E9C" w:rsidRPr="00FA7F23">
        <w:rPr>
          <w:rFonts w:ascii="Cambria" w:hAnsi="Cambria" w:cs="Arial"/>
          <w:sz w:val="22"/>
          <w:szCs w:val="22"/>
        </w:rPr>
        <w:t xml:space="preserve"> </w:t>
      </w:r>
      <w:r w:rsidR="00AC68C9" w:rsidRPr="00FA7F23">
        <w:rPr>
          <w:rFonts w:ascii="Cambria" w:hAnsi="Cambria" w:cs="Arial"/>
          <w:sz w:val="22"/>
          <w:szCs w:val="22"/>
        </w:rPr>
        <w:t xml:space="preserve"> siedzibie WOMP </w:t>
      </w:r>
      <w:r w:rsidR="00A12E56">
        <w:rPr>
          <w:rFonts w:ascii="Cambria" w:hAnsi="Cambria" w:cs="Arial"/>
          <w:sz w:val="22"/>
          <w:szCs w:val="22"/>
        </w:rPr>
        <w:br/>
      </w:r>
      <w:r w:rsidR="00AC68C9" w:rsidRPr="00FA7F23">
        <w:rPr>
          <w:rFonts w:ascii="Cambria" w:hAnsi="Cambria" w:cs="Arial"/>
          <w:sz w:val="22"/>
          <w:szCs w:val="22"/>
        </w:rPr>
        <w:t xml:space="preserve">w Kielcach, </w:t>
      </w:r>
      <w:r w:rsidRPr="00FA7F23">
        <w:rPr>
          <w:rFonts w:ascii="Cambria" w:hAnsi="Cambria" w:cs="Arial"/>
          <w:sz w:val="22"/>
          <w:szCs w:val="22"/>
        </w:rPr>
        <w:t>ul. Karola Olszewskiego 2A – sekretariat (pokój nr 201)</w:t>
      </w:r>
      <w:r w:rsidR="007D4907" w:rsidRPr="00FA7F23">
        <w:rPr>
          <w:rFonts w:ascii="Cambria" w:hAnsi="Cambria" w:cs="Arial"/>
          <w:sz w:val="22"/>
          <w:szCs w:val="22"/>
        </w:rPr>
        <w:t xml:space="preserve">, o przyjęciu oferty </w:t>
      </w:r>
      <w:r w:rsidR="00BB051C">
        <w:rPr>
          <w:rFonts w:ascii="Cambria" w:hAnsi="Cambria" w:cs="Arial"/>
          <w:sz w:val="22"/>
          <w:szCs w:val="22"/>
        </w:rPr>
        <w:br/>
      </w:r>
      <w:r w:rsidR="007D4907" w:rsidRPr="00FA7F23">
        <w:rPr>
          <w:rFonts w:ascii="Cambria" w:hAnsi="Cambria" w:cs="Arial"/>
          <w:sz w:val="22"/>
          <w:szCs w:val="22"/>
        </w:rPr>
        <w:t>i uznaniu oferty za złożoną</w:t>
      </w:r>
      <w:r w:rsidR="00F71EC2" w:rsidRPr="00FA7F23">
        <w:rPr>
          <w:rFonts w:ascii="Cambria" w:hAnsi="Cambria" w:cs="Arial"/>
          <w:sz w:val="22"/>
          <w:szCs w:val="22"/>
        </w:rPr>
        <w:t xml:space="preserve"> </w:t>
      </w:r>
      <w:r w:rsidR="007D4907" w:rsidRPr="00FA7F23">
        <w:rPr>
          <w:rFonts w:ascii="Cambria" w:hAnsi="Cambria" w:cs="Arial"/>
          <w:sz w:val="22"/>
          <w:szCs w:val="22"/>
        </w:rPr>
        <w:t>w terminie decyduje data i godzina wpływu oferty do siedziby Zamawiającego.</w:t>
      </w:r>
    </w:p>
    <w:p w14:paraId="034580FE" w14:textId="77777777" w:rsidR="00175269" w:rsidRPr="00FA7F23" w:rsidRDefault="00175269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Przed upływem terminu do składania ofert Wykonawca może zmienić lub wycofać ofertę. </w:t>
      </w:r>
    </w:p>
    <w:p w14:paraId="1C724DDE" w14:textId="77777777" w:rsidR="00543B61" w:rsidRPr="00FA7F23" w:rsidRDefault="00543B61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Składający ofertę pozostaje nią związany </w:t>
      </w:r>
      <w:r w:rsidR="008E6A22" w:rsidRPr="00FA7F23">
        <w:rPr>
          <w:rFonts w:ascii="Cambria" w:hAnsi="Cambria" w:cs="Arial"/>
          <w:sz w:val="22"/>
          <w:szCs w:val="22"/>
        </w:rPr>
        <w:t>przez 30 dni. Bieg związania oferta rozpoczyna się wraz z upływem terminu składania ofert.</w:t>
      </w:r>
    </w:p>
    <w:p w14:paraId="6821FCF7" w14:textId="77777777" w:rsidR="00543B61" w:rsidRPr="00FA7F23" w:rsidRDefault="00543B61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Zamawiający wybierze i zawrze umowę z </w:t>
      </w:r>
      <w:r w:rsidR="005E6C72" w:rsidRPr="00FA7F23">
        <w:rPr>
          <w:rFonts w:ascii="Cambria" w:hAnsi="Cambria" w:cs="Arial"/>
          <w:sz w:val="22"/>
          <w:szCs w:val="22"/>
        </w:rPr>
        <w:t>Wykonawcą</w:t>
      </w:r>
      <w:r w:rsidR="00E87FAE" w:rsidRPr="00FA7F23">
        <w:rPr>
          <w:rFonts w:ascii="Cambria" w:hAnsi="Cambria" w:cs="Arial"/>
          <w:sz w:val="22"/>
          <w:szCs w:val="22"/>
        </w:rPr>
        <w:t>,</w:t>
      </w:r>
      <w:r w:rsidR="0078248A" w:rsidRPr="00FA7F23">
        <w:rPr>
          <w:rFonts w:ascii="Cambria" w:hAnsi="Cambria" w:cs="Arial"/>
          <w:sz w:val="22"/>
          <w:szCs w:val="22"/>
        </w:rPr>
        <w:t xml:space="preserve"> który</w:t>
      </w:r>
      <w:r w:rsidR="00341099" w:rsidRPr="00FA7F23">
        <w:rPr>
          <w:rFonts w:ascii="Cambria" w:hAnsi="Cambria" w:cs="Arial"/>
          <w:sz w:val="22"/>
          <w:szCs w:val="22"/>
        </w:rPr>
        <w:t xml:space="preserve"> </w:t>
      </w:r>
      <w:r w:rsidR="0078248A" w:rsidRPr="00FA7F23">
        <w:rPr>
          <w:rFonts w:ascii="Cambria" w:hAnsi="Cambria" w:cs="Arial"/>
          <w:sz w:val="22"/>
          <w:szCs w:val="22"/>
        </w:rPr>
        <w:t>za</w:t>
      </w:r>
      <w:r w:rsidR="009B4694" w:rsidRPr="00FA7F23">
        <w:rPr>
          <w:rFonts w:ascii="Cambria" w:hAnsi="Cambria" w:cs="Arial"/>
          <w:sz w:val="22"/>
          <w:szCs w:val="22"/>
        </w:rPr>
        <w:t>ofer</w:t>
      </w:r>
      <w:r w:rsidR="004B2483" w:rsidRPr="00FA7F23">
        <w:rPr>
          <w:rFonts w:ascii="Cambria" w:hAnsi="Cambria" w:cs="Arial"/>
          <w:sz w:val="22"/>
          <w:szCs w:val="22"/>
        </w:rPr>
        <w:t>ował</w:t>
      </w:r>
      <w:r w:rsidR="00341099" w:rsidRPr="00FA7F23">
        <w:rPr>
          <w:rFonts w:ascii="Cambria" w:hAnsi="Cambria" w:cs="Arial"/>
          <w:sz w:val="22"/>
          <w:szCs w:val="22"/>
        </w:rPr>
        <w:t xml:space="preserve"> </w:t>
      </w:r>
      <w:r w:rsidR="00FF461E" w:rsidRPr="00FA7F23">
        <w:rPr>
          <w:rFonts w:ascii="Cambria" w:hAnsi="Cambria" w:cs="Arial"/>
          <w:sz w:val="22"/>
          <w:szCs w:val="22"/>
        </w:rPr>
        <w:t>przedmiot zamówienia</w:t>
      </w:r>
      <w:r w:rsidR="00C60FD6" w:rsidRPr="00FA7F23">
        <w:rPr>
          <w:rFonts w:ascii="Cambria" w:hAnsi="Cambria" w:cs="Arial"/>
          <w:sz w:val="22"/>
          <w:szCs w:val="22"/>
        </w:rPr>
        <w:t xml:space="preserve"> </w:t>
      </w:r>
      <w:r w:rsidR="009B4694" w:rsidRPr="00FA7F23">
        <w:rPr>
          <w:rFonts w:ascii="Cambria" w:hAnsi="Cambria" w:cs="Arial"/>
          <w:sz w:val="22"/>
          <w:szCs w:val="22"/>
        </w:rPr>
        <w:t>spełniający</w:t>
      </w:r>
      <w:r w:rsidRPr="00FA7F23">
        <w:rPr>
          <w:rFonts w:ascii="Cambria" w:hAnsi="Cambria" w:cs="Arial"/>
          <w:sz w:val="22"/>
          <w:szCs w:val="22"/>
        </w:rPr>
        <w:t xml:space="preserve"> określone wymogi</w:t>
      </w:r>
      <w:r w:rsidR="00175269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 xml:space="preserve">i </w:t>
      </w:r>
      <w:r w:rsidR="00CB2349" w:rsidRPr="00FA7F23">
        <w:rPr>
          <w:rFonts w:ascii="Cambria" w:hAnsi="Cambria" w:cs="Arial"/>
          <w:sz w:val="22"/>
          <w:szCs w:val="22"/>
        </w:rPr>
        <w:t>uzyskał największą liczbę punktów</w:t>
      </w:r>
      <w:r w:rsidR="005E6C72" w:rsidRPr="00FA7F23">
        <w:rPr>
          <w:rFonts w:ascii="Cambria" w:hAnsi="Cambria" w:cs="Arial"/>
          <w:sz w:val="22"/>
          <w:szCs w:val="22"/>
        </w:rPr>
        <w:t xml:space="preserve"> </w:t>
      </w:r>
      <w:r w:rsidR="00CB2349" w:rsidRPr="00FA7F23">
        <w:rPr>
          <w:rFonts w:ascii="Cambria" w:hAnsi="Cambria" w:cs="Arial"/>
          <w:sz w:val="22"/>
          <w:szCs w:val="22"/>
        </w:rPr>
        <w:t>w kryterium przyjętym w niniejszym zapytaniu ofertowym</w:t>
      </w:r>
      <w:r w:rsidR="00BF5054" w:rsidRPr="00FA7F23">
        <w:rPr>
          <w:rFonts w:ascii="Cambria" w:hAnsi="Cambria" w:cs="Arial"/>
          <w:sz w:val="22"/>
          <w:szCs w:val="22"/>
        </w:rPr>
        <w:t>.</w:t>
      </w:r>
    </w:p>
    <w:p w14:paraId="7AF26CDD" w14:textId="77777777" w:rsidR="00AC68C9" w:rsidRPr="00FA7F23" w:rsidRDefault="00AC68C9" w:rsidP="004C4FDC">
      <w:pPr>
        <w:pStyle w:val="ng-scope"/>
        <w:numPr>
          <w:ilvl w:val="0"/>
          <w:numId w:val="17"/>
        </w:numPr>
        <w:tabs>
          <w:tab w:val="clear" w:pos="1070"/>
          <w:tab w:val="num" w:pos="709"/>
        </w:tabs>
        <w:spacing w:before="0" w:after="0" w:line="276" w:lineRule="auto"/>
        <w:ind w:left="709" w:hanging="425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bCs/>
          <w:sz w:val="22"/>
          <w:szCs w:val="22"/>
        </w:rPr>
        <w:t>Wykonawca może zwrócić się do Zamawiającego, za pośrednictwem poczty elektronicznej,</w:t>
      </w:r>
      <w:r w:rsidR="005C64F9" w:rsidRPr="00FA7F23">
        <w:rPr>
          <w:rFonts w:ascii="Cambria" w:hAnsi="Cambria"/>
          <w:bCs/>
          <w:sz w:val="22"/>
          <w:szCs w:val="22"/>
        </w:rPr>
        <w:t xml:space="preserve"> </w:t>
      </w:r>
      <w:r w:rsidRPr="00FA7F23">
        <w:rPr>
          <w:rFonts w:ascii="Cambria" w:hAnsi="Cambria"/>
          <w:bCs/>
          <w:sz w:val="22"/>
          <w:szCs w:val="22"/>
        </w:rPr>
        <w:t>(</w:t>
      </w:r>
      <w:hyperlink r:id="rId7">
        <w:r w:rsidRPr="00FA7F23">
          <w:rPr>
            <w:rStyle w:val="czeinternetowe"/>
            <w:rFonts w:ascii="Cambria" w:hAnsi="Cambria"/>
            <w:sz w:val="22"/>
            <w:szCs w:val="22"/>
          </w:rPr>
          <w:t>womp@womp.com.pl</w:t>
        </w:r>
      </w:hyperlink>
      <w:r w:rsidRPr="00FA7F23">
        <w:rPr>
          <w:rFonts w:ascii="Cambria" w:hAnsi="Cambria"/>
          <w:sz w:val="22"/>
          <w:szCs w:val="22"/>
          <w:lang w:eastAsia="ar-SA"/>
        </w:rPr>
        <w:t xml:space="preserve">) </w:t>
      </w:r>
      <w:r w:rsidRPr="00FA7F23">
        <w:rPr>
          <w:rFonts w:ascii="Cambria" w:hAnsi="Cambria"/>
          <w:bCs/>
          <w:sz w:val="22"/>
          <w:szCs w:val="22"/>
        </w:rPr>
        <w:t>o wyjaśnienie treści Zapytania ofertowego. W celu usprawnienia procedury wyjaśnień zaleca się przesyłanie plików z pytaniami w wersji edytowalnej.</w:t>
      </w:r>
    </w:p>
    <w:p w14:paraId="41475205" w14:textId="77777777" w:rsidR="00AC68C9" w:rsidRPr="00FA7F23" w:rsidRDefault="00AC68C9" w:rsidP="004C4FDC">
      <w:pPr>
        <w:pStyle w:val="ng-scope"/>
        <w:numPr>
          <w:ilvl w:val="0"/>
          <w:numId w:val="17"/>
        </w:numPr>
        <w:tabs>
          <w:tab w:val="clear" w:pos="1070"/>
          <w:tab w:val="num" w:pos="709"/>
        </w:tabs>
        <w:spacing w:before="0" w:after="0" w:line="276" w:lineRule="auto"/>
        <w:ind w:left="709" w:hanging="425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bCs/>
          <w:sz w:val="22"/>
          <w:szCs w:val="22"/>
        </w:rPr>
        <w:t xml:space="preserve">Zamawiający jest obowiązany udzielić wyjaśnień do dnia </w:t>
      </w:r>
      <w:r w:rsidR="00BC28EC">
        <w:rPr>
          <w:rFonts w:ascii="Cambria" w:hAnsi="Cambria"/>
          <w:bCs/>
          <w:sz w:val="22"/>
          <w:szCs w:val="22"/>
        </w:rPr>
        <w:t>31.10.</w:t>
      </w:r>
      <w:r w:rsidRPr="00FA7F23">
        <w:rPr>
          <w:rFonts w:ascii="Cambria" w:hAnsi="Cambria"/>
          <w:bCs/>
          <w:sz w:val="22"/>
          <w:szCs w:val="22"/>
        </w:rPr>
        <w:t xml:space="preserve">2024r, pod warunkiem że wniosek o wyjaśnienie wpłynął do Zamawiającego do dnia </w:t>
      </w:r>
      <w:r w:rsidR="00BC28EC">
        <w:rPr>
          <w:rFonts w:ascii="Cambria" w:hAnsi="Cambria"/>
          <w:bCs/>
          <w:sz w:val="22"/>
          <w:szCs w:val="22"/>
        </w:rPr>
        <w:t>30.10.</w:t>
      </w:r>
      <w:r w:rsidRPr="00FA7F23">
        <w:rPr>
          <w:rFonts w:ascii="Cambria" w:hAnsi="Cambria"/>
          <w:bCs/>
          <w:sz w:val="22"/>
          <w:szCs w:val="22"/>
        </w:rPr>
        <w:t xml:space="preserve">2024r </w:t>
      </w:r>
    </w:p>
    <w:p w14:paraId="68226DD8" w14:textId="77777777" w:rsidR="00AC68C9" w:rsidRPr="00FA7F23" w:rsidRDefault="00AC68C9" w:rsidP="004C4FDC">
      <w:pPr>
        <w:pStyle w:val="ng-scope"/>
        <w:numPr>
          <w:ilvl w:val="0"/>
          <w:numId w:val="17"/>
        </w:numPr>
        <w:tabs>
          <w:tab w:val="clear" w:pos="1070"/>
          <w:tab w:val="num" w:pos="709"/>
        </w:tabs>
        <w:spacing w:before="0" w:after="0" w:line="276" w:lineRule="auto"/>
        <w:ind w:left="709" w:hanging="425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bCs/>
          <w:sz w:val="22"/>
          <w:szCs w:val="22"/>
        </w:rPr>
        <w:t xml:space="preserve">Jeżeli Zamawiający nie udzieli wyjaśnień w terminie, przedłuża termin składania ofert o czas niezbędny do zapoznania się wszystkich zainteresowanych Wykonawców z wyjaśnieniami niezbędnymi do należytego przygotowania i złożenia ofert. W przypadku gdy wniosek </w:t>
      </w:r>
      <w:r w:rsidR="00A12E56">
        <w:rPr>
          <w:rFonts w:ascii="Cambria" w:hAnsi="Cambria"/>
          <w:bCs/>
          <w:sz w:val="22"/>
          <w:szCs w:val="22"/>
        </w:rPr>
        <w:br/>
      </w:r>
      <w:r w:rsidRPr="00FA7F23">
        <w:rPr>
          <w:rFonts w:ascii="Cambria" w:hAnsi="Cambria"/>
          <w:bCs/>
          <w:sz w:val="22"/>
          <w:szCs w:val="22"/>
        </w:rPr>
        <w:lastRenderedPageBreak/>
        <w:t xml:space="preserve">o wyjaśnienie treści Zapytania ofertowego nie wpłynął w terminie, Zamawiający nie ma obowiązku udzielania wyjaśnień oraz obowiązku przedłużenia terminu składania ofert. Przedłużenie terminu składania ofert, nie wpływa na bieg terminu składania wniosków </w:t>
      </w:r>
      <w:r w:rsidR="00A12E56">
        <w:rPr>
          <w:rFonts w:ascii="Cambria" w:hAnsi="Cambria"/>
          <w:bCs/>
          <w:sz w:val="22"/>
          <w:szCs w:val="22"/>
        </w:rPr>
        <w:br/>
      </w:r>
      <w:r w:rsidRPr="00FA7F23">
        <w:rPr>
          <w:rFonts w:ascii="Cambria" w:hAnsi="Cambria"/>
          <w:bCs/>
          <w:sz w:val="22"/>
          <w:szCs w:val="22"/>
        </w:rPr>
        <w:t>o wyjaśnienie treści Zapytania ofertowego.</w:t>
      </w:r>
    </w:p>
    <w:p w14:paraId="0BDCE41E" w14:textId="77777777" w:rsidR="00543B61" w:rsidRPr="00FA7F23" w:rsidRDefault="00543B61" w:rsidP="004C4FDC">
      <w:pPr>
        <w:numPr>
          <w:ilvl w:val="0"/>
          <w:numId w:val="17"/>
        </w:numPr>
        <w:tabs>
          <w:tab w:val="clear" w:pos="1070"/>
          <w:tab w:val="num" w:pos="709"/>
        </w:tabs>
        <w:spacing w:line="276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Osobami uprawnionymi z ramienia Zamawiającego do bezpośredniego kontaktowania się </w:t>
      </w:r>
      <w:r w:rsidR="00A12E56">
        <w:rPr>
          <w:rFonts w:ascii="Cambria" w:hAnsi="Cambria" w:cs="Arial"/>
          <w:sz w:val="22"/>
          <w:szCs w:val="22"/>
        </w:rPr>
        <w:br/>
        <w:t>z Wykonawcami</w:t>
      </w:r>
      <w:r w:rsidRPr="00FA7F23">
        <w:rPr>
          <w:rFonts w:ascii="Cambria" w:hAnsi="Cambria" w:cs="Arial"/>
          <w:sz w:val="22"/>
          <w:szCs w:val="22"/>
        </w:rPr>
        <w:t xml:space="preserve"> są: </w:t>
      </w:r>
    </w:p>
    <w:p w14:paraId="342814E9" w14:textId="77777777" w:rsidR="00543B61" w:rsidRPr="00FA7F23" w:rsidRDefault="00543B61" w:rsidP="004C4FDC">
      <w:pPr>
        <w:numPr>
          <w:ilvl w:val="0"/>
          <w:numId w:val="19"/>
        </w:numPr>
        <w:tabs>
          <w:tab w:val="clear" w:pos="1068"/>
          <w:tab w:val="num" w:pos="709"/>
        </w:tabs>
        <w:overflowPunct w:val="0"/>
        <w:autoSpaceDE w:val="0"/>
        <w:autoSpaceDN w:val="0"/>
        <w:adjustRightInd w:val="0"/>
        <w:spacing w:line="276" w:lineRule="auto"/>
        <w:ind w:left="709" w:hanging="425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p. </w:t>
      </w:r>
      <w:r w:rsidR="00AC68C9" w:rsidRPr="00FA7F23">
        <w:rPr>
          <w:rFonts w:ascii="Cambria" w:hAnsi="Cambria" w:cs="Arial"/>
          <w:sz w:val="22"/>
          <w:szCs w:val="22"/>
        </w:rPr>
        <w:t xml:space="preserve">Justyna </w:t>
      </w:r>
      <w:r w:rsidR="005C64F9" w:rsidRPr="00FA7F23">
        <w:rPr>
          <w:rFonts w:ascii="Cambria" w:hAnsi="Cambria" w:cs="Arial"/>
          <w:sz w:val="22"/>
          <w:szCs w:val="22"/>
        </w:rPr>
        <w:t>Magdziarz</w:t>
      </w:r>
      <w:r w:rsidR="00AC68C9" w:rsidRPr="00FA7F23">
        <w:rPr>
          <w:rFonts w:ascii="Cambria" w:hAnsi="Cambria" w:cs="Arial"/>
          <w:sz w:val="22"/>
          <w:szCs w:val="22"/>
        </w:rPr>
        <w:t xml:space="preserve"> (</w:t>
      </w:r>
      <w:hyperlink r:id="rId8">
        <w:r w:rsidR="00AC68C9" w:rsidRPr="00FA7F23">
          <w:rPr>
            <w:rStyle w:val="czeinternetowe"/>
            <w:rFonts w:ascii="Cambria" w:hAnsi="Cambria"/>
            <w:sz w:val="22"/>
            <w:szCs w:val="22"/>
          </w:rPr>
          <w:t>womp@womp.com.pl</w:t>
        </w:r>
      </w:hyperlink>
      <w:r w:rsidR="00AC68C9" w:rsidRPr="00FA7F23">
        <w:rPr>
          <w:rFonts w:ascii="Cambria" w:hAnsi="Cambria"/>
          <w:sz w:val="22"/>
          <w:szCs w:val="22"/>
        </w:rPr>
        <w:t xml:space="preserve">) </w:t>
      </w:r>
      <w:r w:rsidRPr="00FA7F23">
        <w:rPr>
          <w:rFonts w:ascii="Cambria" w:hAnsi="Cambria" w:cs="Arial"/>
          <w:sz w:val="22"/>
          <w:szCs w:val="22"/>
        </w:rPr>
        <w:t xml:space="preserve">w sprawach proceduralnych, </w:t>
      </w:r>
    </w:p>
    <w:p w14:paraId="00B70976" w14:textId="77777777" w:rsidR="00543B61" w:rsidRPr="00FA7F23" w:rsidRDefault="00DF09CB" w:rsidP="004C4FDC">
      <w:pPr>
        <w:numPr>
          <w:ilvl w:val="0"/>
          <w:numId w:val="19"/>
        </w:numPr>
        <w:tabs>
          <w:tab w:val="clear" w:pos="1068"/>
          <w:tab w:val="num" w:pos="709"/>
        </w:tabs>
        <w:overflowPunct w:val="0"/>
        <w:autoSpaceDE w:val="0"/>
        <w:autoSpaceDN w:val="0"/>
        <w:adjustRightInd w:val="0"/>
        <w:spacing w:line="276" w:lineRule="auto"/>
        <w:ind w:left="709" w:hanging="425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p</w:t>
      </w:r>
      <w:r w:rsidR="007A5594" w:rsidRPr="00FA7F23">
        <w:rPr>
          <w:rFonts w:ascii="Cambria" w:hAnsi="Cambria" w:cs="Arial"/>
          <w:sz w:val="22"/>
          <w:szCs w:val="22"/>
        </w:rPr>
        <w:t xml:space="preserve">. </w:t>
      </w:r>
      <w:r w:rsidR="00DB5171" w:rsidRPr="00FA7F23">
        <w:rPr>
          <w:rFonts w:ascii="Cambria" w:hAnsi="Cambria" w:cs="Arial"/>
          <w:sz w:val="22"/>
          <w:szCs w:val="22"/>
        </w:rPr>
        <w:t>Adam Dzwonkowski</w:t>
      </w:r>
      <w:r w:rsidR="003C13ED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>(tel. 41 34 79 7</w:t>
      </w:r>
      <w:r w:rsidR="00DB5171" w:rsidRPr="00FA7F23">
        <w:rPr>
          <w:rFonts w:ascii="Cambria" w:hAnsi="Cambria" w:cs="Arial"/>
          <w:sz w:val="22"/>
          <w:szCs w:val="22"/>
        </w:rPr>
        <w:t>46</w:t>
      </w:r>
      <w:r w:rsidR="0078248A" w:rsidRPr="00FA7F23">
        <w:rPr>
          <w:rFonts w:ascii="Cambria" w:hAnsi="Cambria" w:cs="Arial"/>
          <w:sz w:val="22"/>
          <w:szCs w:val="22"/>
        </w:rPr>
        <w:t xml:space="preserve">) </w:t>
      </w:r>
      <w:r w:rsidR="007D4907" w:rsidRPr="00FA7F23">
        <w:rPr>
          <w:rFonts w:ascii="Cambria" w:hAnsi="Cambria" w:cs="Arial"/>
          <w:sz w:val="22"/>
          <w:szCs w:val="22"/>
        </w:rPr>
        <w:t xml:space="preserve"> </w:t>
      </w:r>
      <w:r w:rsidR="00543B61" w:rsidRPr="00FA7F23">
        <w:rPr>
          <w:rFonts w:ascii="Cambria" w:hAnsi="Cambria" w:cs="Arial"/>
          <w:sz w:val="22"/>
          <w:szCs w:val="22"/>
        </w:rPr>
        <w:t>w sprawie przedmiotu zamówienia.</w:t>
      </w:r>
    </w:p>
    <w:p w14:paraId="08F2AD0B" w14:textId="77777777" w:rsidR="003440C8" w:rsidRPr="00FA7F23" w:rsidRDefault="003440C8" w:rsidP="004C4FDC">
      <w:pPr>
        <w:overflowPunct w:val="0"/>
        <w:autoSpaceDE w:val="0"/>
        <w:autoSpaceDN w:val="0"/>
        <w:adjustRightInd w:val="0"/>
        <w:spacing w:line="276" w:lineRule="auto"/>
        <w:ind w:left="374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60E522D0" w14:textId="77777777" w:rsidR="00543B61" w:rsidRPr="00FA7F23" w:rsidRDefault="00543B61" w:rsidP="004C4FDC">
      <w:pPr>
        <w:numPr>
          <w:ilvl w:val="0"/>
          <w:numId w:val="20"/>
        </w:numPr>
        <w:spacing w:line="276" w:lineRule="auto"/>
        <w:ind w:left="426" w:hanging="426"/>
        <w:jc w:val="both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/>
          <w:sz w:val="22"/>
          <w:szCs w:val="22"/>
        </w:rPr>
        <w:t>Wymagane dokumenty składające się na ofertę:</w:t>
      </w:r>
    </w:p>
    <w:p w14:paraId="51756429" w14:textId="77777777" w:rsidR="00AC68C9" w:rsidRPr="00FA7F23" w:rsidRDefault="00543B61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Wypełniony formularz ofertowy </w:t>
      </w:r>
      <w:r w:rsidR="006366CC">
        <w:rPr>
          <w:rFonts w:ascii="Cambria" w:hAnsi="Cambria" w:cs="Arial"/>
          <w:sz w:val="22"/>
          <w:szCs w:val="22"/>
        </w:rPr>
        <w:t xml:space="preserve">- Załącznik  nr </w:t>
      </w:r>
      <w:r w:rsidR="00AC2465">
        <w:rPr>
          <w:rFonts w:ascii="Cambria" w:hAnsi="Cambria" w:cs="Arial"/>
          <w:sz w:val="22"/>
          <w:szCs w:val="22"/>
        </w:rPr>
        <w:t>2</w:t>
      </w:r>
      <w:r w:rsidR="00392EF7" w:rsidRPr="00392EF7">
        <w:rPr>
          <w:rFonts w:ascii="Cambria" w:hAnsi="Cambria" w:cs="Arial"/>
          <w:sz w:val="22"/>
          <w:szCs w:val="22"/>
        </w:rPr>
        <w:t xml:space="preserve"> </w:t>
      </w:r>
      <w:r w:rsidR="00392EF7" w:rsidRPr="00FA7F23">
        <w:rPr>
          <w:rFonts w:ascii="Cambria" w:hAnsi="Cambria" w:cs="Arial"/>
          <w:sz w:val="22"/>
          <w:szCs w:val="22"/>
        </w:rPr>
        <w:t>do zaproszenia</w:t>
      </w:r>
    </w:p>
    <w:p w14:paraId="1F904BEB" w14:textId="77777777" w:rsidR="00AC68C9" w:rsidRPr="00FA7F23" w:rsidRDefault="00AC68C9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Wypełniony </w:t>
      </w:r>
      <w:r w:rsidR="00E34BE1">
        <w:rPr>
          <w:rFonts w:ascii="Cambria" w:hAnsi="Cambria" w:cs="Arial"/>
          <w:sz w:val="22"/>
          <w:szCs w:val="22"/>
        </w:rPr>
        <w:t>Opis przedmiotu zamówienia</w:t>
      </w:r>
      <w:r w:rsidR="00E34BE1" w:rsidRPr="00FA7F23">
        <w:rPr>
          <w:rFonts w:ascii="Cambria" w:hAnsi="Cambria" w:cs="Arial"/>
          <w:sz w:val="22"/>
          <w:szCs w:val="22"/>
        </w:rPr>
        <w:t xml:space="preserve"> </w:t>
      </w:r>
      <w:r w:rsidR="00E34BE1">
        <w:rPr>
          <w:rFonts w:ascii="Cambria" w:hAnsi="Cambria" w:cs="Arial"/>
          <w:sz w:val="22"/>
          <w:szCs w:val="22"/>
        </w:rPr>
        <w:t xml:space="preserve">- </w:t>
      </w:r>
      <w:r w:rsidRPr="00FA7F23">
        <w:rPr>
          <w:rFonts w:ascii="Cambria" w:hAnsi="Cambria" w:cs="Arial"/>
          <w:sz w:val="22"/>
          <w:szCs w:val="22"/>
        </w:rPr>
        <w:t xml:space="preserve">Załącznik nr </w:t>
      </w:r>
      <w:r w:rsidR="00AC2465">
        <w:rPr>
          <w:rFonts w:ascii="Cambria" w:hAnsi="Cambria" w:cs="Arial"/>
          <w:sz w:val="22"/>
          <w:szCs w:val="22"/>
        </w:rPr>
        <w:t>1</w:t>
      </w:r>
      <w:r w:rsidRPr="00FA7F23">
        <w:rPr>
          <w:rFonts w:ascii="Cambria" w:hAnsi="Cambria" w:cs="Arial"/>
          <w:sz w:val="22"/>
          <w:szCs w:val="22"/>
        </w:rPr>
        <w:t xml:space="preserve"> </w:t>
      </w:r>
      <w:bookmarkStart w:id="0" w:name="_Hlk180739334"/>
      <w:r w:rsidRPr="00FA7F23">
        <w:rPr>
          <w:rFonts w:ascii="Cambria" w:hAnsi="Cambria" w:cs="Arial"/>
          <w:sz w:val="22"/>
          <w:szCs w:val="22"/>
        </w:rPr>
        <w:t>do zaproszenia</w:t>
      </w:r>
      <w:bookmarkEnd w:id="0"/>
    </w:p>
    <w:p w14:paraId="7DBD33BC" w14:textId="77777777" w:rsidR="00AC68C9" w:rsidRDefault="005C64F9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Wypełniony f</w:t>
      </w:r>
      <w:r w:rsidR="00AC68C9" w:rsidRPr="00FA7F23">
        <w:rPr>
          <w:rFonts w:ascii="Cambria" w:hAnsi="Cambria" w:cs="Arial"/>
          <w:sz w:val="22"/>
          <w:szCs w:val="22"/>
        </w:rPr>
        <w:t>ormularz asortymentowo-cenowy – Załącznik nr 3 do zaproszenia</w:t>
      </w:r>
    </w:p>
    <w:p w14:paraId="5E76AA6E" w14:textId="77777777" w:rsidR="00155AC3" w:rsidRPr="00155AC3" w:rsidRDefault="00155AC3" w:rsidP="00155AC3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155AC3">
        <w:rPr>
          <w:rFonts w:ascii="Cambria" w:hAnsi="Cambria" w:cs="Arial"/>
          <w:sz w:val="22"/>
          <w:szCs w:val="22"/>
        </w:rPr>
        <w:t>Wypełniony załączniki nr 4 - oświadczenie Wykonawcy załączone do niniejszego zaproszenia.</w:t>
      </w:r>
    </w:p>
    <w:p w14:paraId="097536F9" w14:textId="77777777" w:rsidR="00543B61" w:rsidRPr="00FA7F23" w:rsidRDefault="00210027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BB051C">
        <w:rPr>
          <w:rFonts w:ascii="Cambria" w:hAnsi="Cambria" w:cs="Arial"/>
          <w:sz w:val="22"/>
          <w:szCs w:val="22"/>
        </w:rPr>
        <w:t>A</w:t>
      </w:r>
      <w:r w:rsidR="00AC4B7F" w:rsidRPr="00BB051C">
        <w:rPr>
          <w:rFonts w:ascii="Cambria" w:hAnsi="Cambria" w:cs="Arial"/>
          <w:sz w:val="22"/>
          <w:szCs w:val="22"/>
        </w:rPr>
        <w:t>ktualny</w:t>
      </w:r>
      <w:r w:rsidR="00543B61" w:rsidRPr="00BB051C">
        <w:rPr>
          <w:rFonts w:ascii="Cambria" w:hAnsi="Cambria" w:cs="Arial"/>
          <w:sz w:val="22"/>
          <w:szCs w:val="22"/>
        </w:rPr>
        <w:t xml:space="preserve"> </w:t>
      </w:r>
      <w:r w:rsidR="00543B61" w:rsidRPr="00FA7F23">
        <w:rPr>
          <w:rFonts w:ascii="Cambria" w:hAnsi="Cambria" w:cs="Arial"/>
          <w:sz w:val="22"/>
          <w:szCs w:val="22"/>
        </w:rPr>
        <w:t>odpis z wła</w:t>
      </w:r>
      <w:r w:rsidR="00543B61" w:rsidRPr="00FA7F23">
        <w:rPr>
          <w:rFonts w:ascii="Cambria" w:eastAsia="TimesNewRoman" w:hAnsi="Cambria" w:cs="Arial"/>
          <w:sz w:val="22"/>
          <w:szCs w:val="22"/>
        </w:rPr>
        <w:t>ś</w:t>
      </w:r>
      <w:r w:rsidR="00543B61" w:rsidRPr="00FA7F23">
        <w:rPr>
          <w:rFonts w:ascii="Cambria" w:hAnsi="Cambria" w:cs="Arial"/>
          <w:sz w:val="22"/>
          <w:szCs w:val="22"/>
        </w:rPr>
        <w:t>ciwego rejestru lub z ce</w:t>
      </w:r>
      <w:r w:rsidR="00E41472">
        <w:rPr>
          <w:rFonts w:ascii="Cambria" w:hAnsi="Cambria" w:cs="Arial"/>
          <w:sz w:val="22"/>
          <w:szCs w:val="22"/>
        </w:rPr>
        <w:t>ntralnej ewidencji i informacji</w:t>
      </w:r>
      <w:r w:rsidR="00175269" w:rsidRPr="00FA7F23">
        <w:rPr>
          <w:rFonts w:ascii="Cambria" w:hAnsi="Cambria" w:cs="Arial"/>
          <w:sz w:val="22"/>
          <w:szCs w:val="22"/>
        </w:rPr>
        <w:t xml:space="preserve">  </w:t>
      </w:r>
      <w:r w:rsidR="00E41472">
        <w:rPr>
          <w:rFonts w:ascii="Cambria" w:hAnsi="Cambria" w:cs="Arial"/>
          <w:sz w:val="22"/>
          <w:szCs w:val="22"/>
        </w:rPr>
        <w:t xml:space="preserve">o </w:t>
      </w:r>
      <w:r w:rsidR="00543B61" w:rsidRPr="00FA7F23">
        <w:rPr>
          <w:rFonts w:ascii="Cambria" w:hAnsi="Cambria" w:cs="Arial"/>
          <w:sz w:val="22"/>
          <w:szCs w:val="22"/>
        </w:rPr>
        <w:t>działalności gospodarczej, je</w:t>
      </w:r>
      <w:r w:rsidR="00543B61" w:rsidRPr="00FA7F23">
        <w:rPr>
          <w:rFonts w:ascii="Cambria" w:eastAsia="TimesNewRoman" w:hAnsi="Cambria" w:cs="Arial"/>
          <w:sz w:val="22"/>
          <w:szCs w:val="22"/>
        </w:rPr>
        <w:t>ż</w:t>
      </w:r>
      <w:r w:rsidR="00543B61" w:rsidRPr="00FA7F23">
        <w:rPr>
          <w:rFonts w:ascii="Cambria" w:hAnsi="Cambria" w:cs="Arial"/>
          <w:sz w:val="22"/>
          <w:szCs w:val="22"/>
        </w:rPr>
        <w:t>eli odr</w:t>
      </w:r>
      <w:r w:rsidR="00543B61" w:rsidRPr="00FA7F23">
        <w:rPr>
          <w:rFonts w:ascii="Cambria" w:eastAsia="TimesNewRoman" w:hAnsi="Cambria" w:cs="Arial"/>
          <w:sz w:val="22"/>
          <w:szCs w:val="22"/>
        </w:rPr>
        <w:t>ę</w:t>
      </w:r>
      <w:r w:rsidR="00543B61" w:rsidRPr="00FA7F23">
        <w:rPr>
          <w:rFonts w:ascii="Cambria" w:hAnsi="Cambria" w:cs="Arial"/>
          <w:sz w:val="22"/>
          <w:szCs w:val="22"/>
        </w:rPr>
        <w:t>bne przepisy wymagaj</w:t>
      </w:r>
      <w:r w:rsidR="00543B61" w:rsidRPr="00FA7F23">
        <w:rPr>
          <w:rFonts w:ascii="Cambria" w:eastAsia="TimesNewRoman" w:hAnsi="Cambria" w:cs="Arial"/>
          <w:sz w:val="22"/>
          <w:szCs w:val="22"/>
        </w:rPr>
        <w:t xml:space="preserve">ą </w:t>
      </w:r>
      <w:r w:rsidR="00543B61" w:rsidRPr="00FA7F23">
        <w:rPr>
          <w:rFonts w:ascii="Cambria" w:hAnsi="Cambria" w:cs="Arial"/>
          <w:sz w:val="22"/>
          <w:szCs w:val="22"/>
        </w:rPr>
        <w:t>wpisu do rejestru lub ewidencji</w:t>
      </w:r>
      <w:r w:rsidRPr="00FA7F23">
        <w:rPr>
          <w:rFonts w:ascii="Cambria" w:hAnsi="Cambria" w:cs="Arial"/>
          <w:sz w:val="22"/>
          <w:szCs w:val="22"/>
        </w:rPr>
        <w:t>.</w:t>
      </w:r>
    </w:p>
    <w:p w14:paraId="70CAAF58" w14:textId="77777777" w:rsidR="00543B61" w:rsidRPr="00FA7F23" w:rsidRDefault="00543B61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Upoważnienie do podpisania oferty w formie oryginału, o ile nie wynika to z innych załączonych dokumentów np. wypisu z KRS, z umowy spółki.</w:t>
      </w:r>
    </w:p>
    <w:p w14:paraId="2AB5A859" w14:textId="77777777" w:rsidR="00F4073A" w:rsidRPr="00FA7F23" w:rsidRDefault="00F4073A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Deklaracja zgodności CE na oferowany sprzęt. </w:t>
      </w:r>
    </w:p>
    <w:p w14:paraId="16082F08" w14:textId="77777777" w:rsidR="005702F3" w:rsidRPr="005702F3" w:rsidRDefault="006366CC" w:rsidP="004C4FDC">
      <w:p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</w:t>
      </w:r>
      <w:r w:rsidR="00F4073A" w:rsidRPr="00FA7F23">
        <w:rPr>
          <w:rFonts w:ascii="Cambria" w:hAnsi="Cambria"/>
          <w:sz w:val="22"/>
          <w:szCs w:val="22"/>
        </w:rPr>
        <w:t xml:space="preserve">W przypadku, kiedy dla zaoferowanego przedmiotu zamówienia ww. dokumenty nie są wymagane, należy złożyć oświadczenie wraz z uzasadnieniem. </w:t>
      </w:r>
    </w:p>
    <w:p w14:paraId="5301116F" w14:textId="77777777" w:rsidR="00F4073A" w:rsidRPr="00FA7F23" w:rsidRDefault="00F4073A" w:rsidP="004C4FD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Materiały informacyjne potwierdzające, że oferowany przedmiot zamówienia spełnia wymagania określone przez Zamawiającego tj. prospekty, broszury, katalogi, ulotki, dane techniczne, materiały źródłowe producenta lub inne. </w:t>
      </w:r>
    </w:p>
    <w:p w14:paraId="6B06ACC2" w14:textId="77777777" w:rsidR="00F4073A" w:rsidRPr="005B47B5" w:rsidRDefault="006366CC" w:rsidP="004C4FDC">
      <w:p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rFonts w:ascii="Cambria" w:hAnsi="Cambria" w:cs="Arial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="00F4073A" w:rsidRPr="00FA7F23">
        <w:rPr>
          <w:rFonts w:ascii="Cambria" w:hAnsi="Cambria"/>
          <w:sz w:val="22"/>
          <w:szCs w:val="22"/>
        </w:rPr>
        <w:t xml:space="preserve">W </w:t>
      </w:r>
      <w:r w:rsidR="00F4073A" w:rsidRPr="005B47B5">
        <w:rPr>
          <w:rFonts w:ascii="Cambria" w:hAnsi="Cambria"/>
          <w:sz w:val="22"/>
          <w:szCs w:val="22"/>
        </w:rPr>
        <w:t>przypadku gdy w ww. materiałach przedstawiona jest tylko część parametrów</w:t>
      </w:r>
      <w:r w:rsidR="00155AC3">
        <w:rPr>
          <w:rFonts w:ascii="Cambria" w:hAnsi="Cambria"/>
          <w:sz w:val="22"/>
          <w:szCs w:val="22"/>
        </w:rPr>
        <w:t xml:space="preserve"> </w:t>
      </w:r>
      <w:r w:rsidR="00155AC3">
        <w:rPr>
          <w:rFonts w:ascii="Cambria" w:hAnsi="Cambria"/>
          <w:sz w:val="22"/>
          <w:szCs w:val="22"/>
        </w:rPr>
        <w:br/>
      </w:r>
      <w:r w:rsidR="00F4073A" w:rsidRPr="005B47B5">
        <w:rPr>
          <w:rFonts w:ascii="Cambria" w:hAnsi="Cambria"/>
          <w:sz w:val="22"/>
          <w:szCs w:val="22"/>
        </w:rPr>
        <w:t>i funkcjonalności sprzętu, Zamawiający w odniesieniu do wymaganych przez siebie parametrów, które nie są prezentowane w tych dokumentach dopuszcza ich potwierdzenie oświadczeniem Wykonawcy.</w:t>
      </w:r>
    </w:p>
    <w:p w14:paraId="7A1E7BB8" w14:textId="77777777" w:rsidR="005702F3" w:rsidRPr="005B47B5" w:rsidRDefault="005702F3" w:rsidP="004C4FDC">
      <w:p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sz w:val="22"/>
          <w:szCs w:val="22"/>
        </w:rPr>
      </w:pPr>
    </w:p>
    <w:p w14:paraId="7E7D3BC0" w14:textId="77777777" w:rsidR="005E2213" w:rsidRPr="005B47B5" w:rsidRDefault="005702F3" w:rsidP="004C4FDC">
      <w:pPr>
        <w:overflowPunct w:val="0"/>
        <w:autoSpaceDE w:val="0"/>
        <w:autoSpaceDN w:val="0"/>
        <w:adjustRightInd w:val="0"/>
        <w:spacing w:line="276" w:lineRule="auto"/>
        <w:ind w:left="567" w:hanging="283"/>
        <w:jc w:val="both"/>
        <w:textAlignment w:val="baseline"/>
        <w:rPr>
          <w:sz w:val="22"/>
          <w:szCs w:val="22"/>
        </w:rPr>
      </w:pPr>
      <w:r w:rsidRPr="005B47B5">
        <w:rPr>
          <w:rFonts w:ascii="Cambria" w:hAnsi="Cambria"/>
          <w:sz w:val="22"/>
          <w:szCs w:val="22"/>
        </w:rPr>
        <w:t>Uwaga ! Dokumenty</w:t>
      </w:r>
      <w:r w:rsidRPr="005B47B5">
        <w:rPr>
          <w:sz w:val="22"/>
          <w:szCs w:val="22"/>
        </w:rPr>
        <w:t xml:space="preserve"> sporządzone w języku obcym należy złożyć wraz z tłumaczeniem na język polski.</w:t>
      </w:r>
    </w:p>
    <w:p w14:paraId="256A22F9" w14:textId="77777777" w:rsidR="005B47B5" w:rsidRPr="005B47B5" w:rsidRDefault="005B47B5" w:rsidP="004C4FDC">
      <w:pPr>
        <w:overflowPunct w:val="0"/>
        <w:autoSpaceDE w:val="0"/>
        <w:autoSpaceDN w:val="0"/>
        <w:adjustRightInd w:val="0"/>
        <w:spacing w:line="276" w:lineRule="auto"/>
        <w:ind w:left="720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73CC656C" w14:textId="77777777" w:rsidR="005E2213" w:rsidRPr="00FA7F23" w:rsidRDefault="005E2213" w:rsidP="004C4FDC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textAlignment w:val="baseline"/>
        <w:rPr>
          <w:rFonts w:ascii="Cambria" w:hAnsi="Cambria" w:cs="Arial"/>
          <w:b/>
          <w:sz w:val="22"/>
          <w:szCs w:val="22"/>
        </w:rPr>
      </w:pPr>
      <w:r w:rsidRPr="00FA7F23">
        <w:rPr>
          <w:rFonts w:ascii="Cambria" w:hAnsi="Cambria" w:cs="Arial"/>
          <w:b/>
          <w:sz w:val="22"/>
          <w:szCs w:val="22"/>
        </w:rPr>
        <w:t>Wybór najkorzystniejszej oferty:</w:t>
      </w:r>
    </w:p>
    <w:p w14:paraId="035BDE91" w14:textId="77777777" w:rsidR="005E2213" w:rsidRPr="00FA7F23" w:rsidRDefault="005E2213" w:rsidP="004C4FDC">
      <w:pPr>
        <w:numPr>
          <w:ilvl w:val="3"/>
          <w:numId w:val="17"/>
        </w:numPr>
        <w:tabs>
          <w:tab w:val="clear" w:pos="2894"/>
          <w:tab w:val="num" w:pos="709"/>
        </w:tabs>
        <w:overflowPunct w:val="0"/>
        <w:autoSpaceDE w:val="0"/>
        <w:autoSpaceDN w:val="0"/>
        <w:adjustRightInd w:val="0"/>
        <w:spacing w:line="276" w:lineRule="auto"/>
        <w:ind w:left="709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Przy wyborze najkorzystniejszej oferty głównym i jedynym kryterium podlegającym ocenie będzie cena zł. brutto przedmiotu zamówienia.</w:t>
      </w:r>
    </w:p>
    <w:p w14:paraId="76761DBD" w14:textId="77777777" w:rsidR="00210027" w:rsidRPr="00FA7F23" w:rsidRDefault="00210027" w:rsidP="004C4FDC">
      <w:pPr>
        <w:numPr>
          <w:ilvl w:val="3"/>
          <w:numId w:val="17"/>
        </w:numPr>
        <w:tabs>
          <w:tab w:val="clear" w:pos="2894"/>
          <w:tab w:val="num" w:pos="709"/>
        </w:tabs>
        <w:overflowPunct w:val="0"/>
        <w:autoSpaceDE w:val="0"/>
        <w:autoSpaceDN w:val="0"/>
        <w:adjustRightInd w:val="0"/>
        <w:spacing w:line="276" w:lineRule="auto"/>
        <w:ind w:left="709"/>
        <w:jc w:val="both"/>
        <w:textAlignment w:val="baseline"/>
        <w:rPr>
          <w:rFonts w:ascii="Cambria" w:hAnsi="Cambria" w:cs="Arial"/>
          <w:b/>
          <w:bCs/>
          <w:sz w:val="22"/>
          <w:szCs w:val="22"/>
        </w:rPr>
      </w:pPr>
      <w:r w:rsidRPr="00FA7F23">
        <w:rPr>
          <w:rFonts w:ascii="Cambria" w:hAnsi="Cambria" w:cs="Arial"/>
          <w:b/>
          <w:bCs/>
          <w:sz w:val="22"/>
          <w:szCs w:val="22"/>
        </w:rPr>
        <w:t>Kryteria oceny oferty</w:t>
      </w:r>
    </w:p>
    <w:p w14:paraId="2C5FDD4A" w14:textId="77777777" w:rsidR="00CB2349" w:rsidRPr="00FA7F23" w:rsidRDefault="00CB2349" w:rsidP="004C4FDC">
      <w:pPr>
        <w:overflowPunct w:val="0"/>
        <w:autoSpaceDE w:val="0"/>
        <w:autoSpaceDN w:val="0"/>
        <w:adjustRightInd w:val="0"/>
        <w:spacing w:line="276" w:lineRule="auto"/>
        <w:ind w:left="709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b/>
          <w:bCs/>
          <w:sz w:val="22"/>
          <w:szCs w:val="22"/>
        </w:rPr>
        <w:t>Cena oferty</w:t>
      </w:r>
      <w:r w:rsidRPr="00FA7F23">
        <w:rPr>
          <w:rFonts w:ascii="Cambria" w:hAnsi="Cambria" w:cs="Arial"/>
          <w:sz w:val="22"/>
          <w:szCs w:val="22"/>
        </w:rPr>
        <w:t xml:space="preserve"> -waga 100% (maksymalnie 100 pkt).</w:t>
      </w:r>
    </w:p>
    <w:p w14:paraId="74B91CA6" w14:textId="77777777" w:rsidR="00210027" w:rsidRPr="00FA7F23" w:rsidRDefault="00210027" w:rsidP="004C4FDC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maksymalną ilość punktów  przyzna ofercie  z najniższą ceną brutto,</w:t>
      </w:r>
    </w:p>
    <w:p w14:paraId="7C8CF20E" w14:textId="77777777" w:rsidR="00210027" w:rsidRPr="00FA7F23" w:rsidRDefault="00210027" w:rsidP="004C4FDC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Pozostałe oferty będą oceniane w proporcji do niej, wg następującej formuły:</w:t>
      </w:r>
    </w:p>
    <w:p w14:paraId="462EF6B3" w14:textId="77777777" w:rsidR="00CB2349" w:rsidRPr="00FA7F23" w:rsidRDefault="00CB2349" w:rsidP="004C4FDC">
      <w:pPr>
        <w:overflowPunct w:val="0"/>
        <w:autoSpaceDE w:val="0"/>
        <w:autoSpaceDN w:val="0"/>
        <w:adjustRightInd w:val="0"/>
        <w:spacing w:line="276" w:lineRule="auto"/>
        <w:ind w:left="709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12BB155C" w14:textId="77777777" w:rsidR="00210027" w:rsidRPr="00FA7F23" w:rsidRDefault="00CB2349" w:rsidP="004C4FDC">
      <w:pPr>
        <w:spacing w:line="276" w:lineRule="auto"/>
        <w:ind w:firstLine="426"/>
        <w:rPr>
          <w:rFonts w:ascii="Cambria" w:hAnsi="Cambria" w:cs="Arial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>Cena oferty</w:t>
      </w:r>
      <w:r w:rsidR="00942EBB" w:rsidRPr="00FA7F23">
        <w:rPr>
          <w:rFonts w:ascii="Cambria" w:hAnsi="Cambria" w:cs="Arial"/>
          <w:sz w:val="22"/>
          <w:szCs w:val="22"/>
        </w:rPr>
        <w:t xml:space="preserve"> </w:t>
      </w:r>
      <w:r w:rsidRPr="00FA7F23">
        <w:rPr>
          <w:rFonts w:ascii="Cambria" w:hAnsi="Cambria" w:cs="Arial"/>
          <w:sz w:val="22"/>
          <w:szCs w:val="22"/>
        </w:rPr>
        <w:t>=</w:t>
      </w:r>
      <w:r w:rsidR="00942EBB" w:rsidRPr="00FA7F23">
        <w:rPr>
          <w:rFonts w:ascii="Cambria" w:hAnsi="Cambria" w:cs="Arial"/>
          <w:sz w:val="22"/>
          <w:szCs w:val="22"/>
        </w:rPr>
        <w:t xml:space="preserve"> </w:t>
      </w:r>
      <m:oMath>
        <m:f>
          <m:fPr>
            <m:ctrlPr>
              <w:rPr>
                <w:rFonts w:ascii="Cambria Math" w:eastAsia="Calibri" w:hAnsi="Cambria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"/>
                <w:sz w:val="22"/>
                <w:szCs w:val="22"/>
              </w:rPr>
              <m:t>najni</m:t>
            </m:r>
            <m:r>
              <w:rPr>
                <w:rFonts w:ascii="Cambria Math" w:hAnsi="Cambria"/>
                <w:sz w:val="22"/>
                <w:szCs w:val="22"/>
              </w:rPr>
              <m:t>ż</m:t>
            </m:r>
            <m:r>
              <w:rPr>
                <w:rFonts w:ascii="Cambria Math" w:hAnsi="Cambria"/>
                <w:sz w:val="22"/>
                <w:szCs w:val="22"/>
              </w:rPr>
              <m:t>sza cena oferty brutto</m:t>
            </m:r>
          </m:num>
          <m:den>
            <m:r>
              <w:rPr>
                <w:rFonts w:ascii="Cambria Math" w:hAnsi="Cambria"/>
                <w:sz w:val="22"/>
                <w:szCs w:val="22"/>
              </w:rPr>
              <m:t xml:space="preserve">cena brutto oferty badanej </m:t>
            </m:r>
          </m:den>
        </m:f>
      </m:oMath>
      <w:r w:rsidR="00210027" w:rsidRPr="00FA7F23">
        <w:rPr>
          <w:rFonts w:ascii="Cambria" w:hAnsi="Cambria" w:cs="Arial"/>
          <w:sz w:val="22"/>
          <w:szCs w:val="22"/>
        </w:rPr>
        <w:t xml:space="preserve"> x 100</w:t>
      </w:r>
    </w:p>
    <w:p w14:paraId="2E2F2637" w14:textId="77777777" w:rsidR="00CB2349" w:rsidRPr="00FA7F23" w:rsidRDefault="00CB2349" w:rsidP="004C4FDC">
      <w:pPr>
        <w:overflowPunct w:val="0"/>
        <w:autoSpaceDE w:val="0"/>
        <w:autoSpaceDN w:val="0"/>
        <w:adjustRightInd w:val="0"/>
        <w:spacing w:line="276" w:lineRule="auto"/>
        <w:ind w:left="709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61D9E3DF" w14:textId="77777777" w:rsidR="00FA7F23" w:rsidRPr="00FA7F23" w:rsidRDefault="00FA7F23" w:rsidP="004C4FD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 w:cs="Arial"/>
          <w:sz w:val="22"/>
          <w:szCs w:val="22"/>
        </w:rPr>
        <w:t xml:space="preserve">        3</w:t>
      </w:r>
      <w:r w:rsidR="00175269" w:rsidRPr="00FA7F23">
        <w:rPr>
          <w:rFonts w:ascii="Cambria" w:hAnsi="Cambria" w:cs="Arial"/>
          <w:sz w:val="22"/>
          <w:szCs w:val="22"/>
        </w:rPr>
        <w:t>.</w:t>
      </w:r>
      <w:r w:rsidRPr="00FA7F23">
        <w:rPr>
          <w:rFonts w:ascii="Cambria" w:hAnsi="Cambria"/>
          <w:sz w:val="22"/>
          <w:szCs w:val="22"/>
        </w:rPr>
        <w:t xml:space="preserve"> Zamawiający odrzuci oferty:</w:t>
      </w:r>
    </w:p>
    <w:p w14:paraId="7F07BE52" w14:textId="77777777" w:rsidR="00FA7F23" w:rsidRPr="00FA7F23" w:rsidRDefault="00FA7F2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1) nie spełniające wymogów formalnych określonych w niniejszym zapytaniu, </w:t>
      </w:r>
    </w:p>
    <w:p w14:paraId="671D4799" w14:textId="77777777" w:rsidR="00FA7F23" w:rsidRPr="00FA7F23" w:rsidRDefault="00FA7F2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2) złożone przez Wykonawców nie spełniających warunków,  </w:t>
      </w:r>
    </w:p>
    <w:p w14:paraId="6950A381" w14:textId="77777777" w:rsidR="00FA7F23" w:rsidRPr="00FA7F23" w:rsidRDefault="00FA7F2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>3) zawierające informacje niezgodne ze stanem faktycznym,</w:t>
      </w:r>
    </w:p>
    <w:p w14:paraId="559D6D6B" w14:textId="77777777" w:rsidR="00FA7F23" w:rsidRPr="00FA7F23" w:rsidRDefault="00FA7F2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4) podpisane przez osoby nieupoważnione, </w:t>
      </w:r>
    </w:p>
    <w:p w14:paraId="137B8EBF" w14:textId="77777777" w:rsidR="00FA7F23" w:rsidRPr="00FA7F23" w:rsidRDefault="00FA7F23" w:rsidP="004C4FDC">
      <w:pPr>
        <w:spacing w:line="276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>5) nie uzupełnione w terminie lub co do których Wykonawca nie złożył w terminie wymaganych wyjaśnień,</w:t>
      </w:r>
    </w:p>
    <w:p w14:paraId="061FE5F2" w14:textId="77777777" w:rsidR="00FA7F23" w:rsidRDefault="00FA7F2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lastRenderedPageBreak/>
        <w:t>6) nieważne z innych przyczyn.</w:t>
      </w:r>
    </w:p>
    <w:p w14:paraId="10C51D01" w14:textId="77777777" w:rsidR="00155AC3" w:rsidRPr="00FA7F23" w:rsidRDefault="00155AC3" w:rsidP="004C4FDC">
      <w:pPr>
        <w:spacing w:line="276" w:lineRule="auto"/>
        <w:ind w:firstLine="426"/>
        <w:jc w:val="both"/>
        <w:rPr>
          <w:rFonts w:ascii="Cambria" w:hAnsi="Cambria"/>
          <w:sz w:val="22"/>
          <w:szCs w:val="22"/>
        </w:rPr>
      </w:pPr>
    </w:p>
    <w:p w14:paraId="74F669A8" w14:textId="77777777" w:rsidR="00FA7F23" w:rsidRPr="00FA7F23" w:rsidRDefault="00FA7F23" w:rsidP="004C4FD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4. W toku badania i oceny ofert Zamawiający może żądać od Wykonawców wyjaśnień dotyczących treści złożonych ofert, a także uzupełnienia ofert. Wykonawcy zobowiązani są do udzielenia wyjaśnień lub uzupełnienia oferty w terminie wyznaczonym przez Zamawiającego. </w:t>
      </w:r>
      <w:bookmarkStart w:id="1" w:name="_Hlk60900434"/>
      <w:bookmarkEnd w:id="1"/>
    </w:p>
    <w:p w14:paraId="2C403803" w14:textId="77777777" w:rsidR="00FA7F23" w:rsidRPr="004134E4" w:rsidRDefault="00FA7F23" w:rsidP="004C4FDC">
      <w:pPr>
        <w:pStyle w:val="Akapitzlist"/>
        <w:spacing w:after="0" w:line="276" w:lineRule="auto"/>
        <w:ind w:left="0"/>
        <w:jc w:val="both"/>
        <w:rPr>
          <w:rFonts w:ascii="Cambria" w:hAnsi="Cambria"/>
        </w:rPr>
      </w:pPr>
      <w:r w:rsidRPr="00FA7F23">
        <w:rPr>
          <w:rFonts w:ascii="Cambria" w:hAnsi="Cambria"/>
        </w:rPr>
        <w:t xml:space="preserve">5. Zamawiający zastrzega sobie prawo do zmiany zapytania ofertowego przed upływem terminu składania ofert. Zamawiający może przedłużyć termin składania ofert o czas niezbędny do </w:t>
      </w:r>
      <w:r w:rsidRPr="004134E4">
        <w:rPr>
          <w:rFonts w:ascii="Cambria" w:hAnsi="Cambria"/>
        </w:rPr>
        <w:t>wprowadzenia zmian w ofertach, jeżeli jest to konieczne z uwagi na zakres wprowadzonych zmian.</w:t>
      </w:r>
    </w:p>
    <w:p w14:paraId="36B186CF" w14:textId="77777777" w:rsidR="00FA7F23" w:rsidRPr="004134E4" w:rsidRDefault="00FA7F23" w:rsidP="004C4FDC">
      <w:pPr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4134E4">
        <w:rPr>
          <w:rFonts w:ascii="Cambria" w:hAnsi="Cambria"/>
          <w:sz w:val="22"/>
          <w:szCs w:val="22"/>
        </w:rPr>
        <w:t>6. Do niniejszego postępowania mają zastosowanie przepisy Kodeksu Cywilnego dotyczące przetargu. Zamawiający zastrzega sobie możliwość zamknięcia postępowania bez wyboru którejkolwiek z ofert, bez podania przyczyny.</w:t>
      </w:r>
      <w:r w:rsidRPr="004134E4">
        <w:rPr>
          <w:rFonts w:ascii="Cambria" w:hAnsi="Cambria"/>
          <w:sz w:val="22"/>
          <w:szCs w:val="22"/>
          <w:shd w:val="clear" w:color="auto" w:fill="FFFFFF"/>
        </w:rPr>
        <w:t xml:space="preserve"> </w:t>
      </w:r>
      <w:r w:rsidRPr="004134E4">
        <w:rPr>
          <w:rFonts w:ascii="Cambria" w:hAnsi="Cambria"/>
          <w:sz w:val="22"/>
          <w:szCs w:val="22"/>
        </w:rPr>
        <w:t>Zaproszenie do składania ofert, a także warunki przetargu mogą być zmienione lub odwołane w każdym czasie.</w:t>
      </w:r>
    </w:p>
    <w:p w14:paraId="538D841F" w14:textId="77777777" w:rsidR="00FA7F23" w:rsidRPr="004134E4" w:rsidRDefault="00FA7F23" w:rsidP="004C4FDC">
      <w:pPr>
        <w:pStyle w:val="Akapitzlist"/>
        <w:spacing w:after="0" w:line="276" w:lineRule="auto"/>
        <w:ind w:left="0"/>
        <w:jc w:val="both"/>
        <w:rPr>
          <w:rFonts w:ascii="Cambria" w:hAnsi="Cambria"/>
        </w:rPr>
      </w:pPr>
      <w:r w:rsidRPr="004134E4">
        <w:rPr>
          <w:rFonts w:ascii="Cambria" w:hAnsi="Cambria"/>
        </w:rPr>
        <w:t>7. Zamawiający zawiadomi Wykonawców o wyborze najkorzystniejszej oferty lub o zamknięciu postępowania.</w:t>
      </w:r>
    </w:p>
    <w:p w14:paraId="771279B1" w14:textId="77777777" w:rsidR="0056017D" w:rsidRPr="004134E4" w:rsidRDefault="0056017D" w:rsidP="004C4FD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1AD372BD" w14:textId="77777777" w:rsidR="00543B61" w:rsidRPr="004134E4" w:rsidRDefault="0056017D" w:rsidP="004C4FDC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textAlignment w:val="baseline"/>
        <w:rPr>
          <w:rFonts w:ascii="Cambria" w:hAnsi="Cambria" w:cs="Arial"/>
          <w:b/>
          <w:sz w:val="22"/>
          <w:szCs w:val="22"/>
        </w:rPr>
      </w:pPr>
      <w:r w:rsidRPr="004134E4">
        <w:rPr>
          <w:rFonts w:ascii="Cambria" w:hAnsi="Cambria" w:cs="Arial"/>
          <w:b/>
          <w:sz w:val="22"/>
          <w:szCs w:val="22"/>
        </w:rPr>
        <w:t>Termin płatności</w:t>
      </w:r>
    </w:p>
    <w:p w14:paraId="3CE584D1" w14:textId="77777777" w:rsidR="004134E4" w:rsidRPr="004134E4" w:rsidRDefault="004134E4" w:rsidP="004134E4">
      <w:pPr>
        <w:pStyle w:val="Standard"/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4134E4">
        <w:rPr>
          <w:rFonts w:ascii="Cambria" w:hAnsi="Cambria" w:cstheme="minorHAnsi"/>
          <w:sz w:val="22"/>
          <w:szCs w:val="22"/>
          <w:lang w:eastAsia="pl-PL"/>
        </w:rPr>
        <w:t xml:space="preserve">Zapłata realizowana będzie w ciągu 30 dni </w:t>
      </w:r>
      <w:r w:rsidRPr="004134E4">
        <w:rPr>
          <w:rFonts w:ascii="Cambria" w:hAnsi="Cambria" w:cstheme="minorHAnsi"/>
          <w:sz w:val="22"/>
          <w:szCs w:val="22"/>
        </w:rPr>
        <w:t>od daty wystawienia faktury. Faktura zostanie wystawiona i zapłata zostanie zrealizowana nie wcześniej niż  po protokolarnym odbiorze prawidłowego wykonania przedmiotu Umowy.</w:t>
      </w:r>
    </w:p>
    <w:p w14:paraId="4C251CB1" w14:textId="77777777" w:rsidR="008634F6" w:rsidRPr="004134E4" w:rsidRDefault="008634F6" w:rsidP="004C4FDC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textAlignment w:val="baseline"/>
        <w:rPr>
          <w:rFonts w:ascii="Cambria" w:hAnsi="Cambria" w:cs="Arial"/>
          <w:bCs/>
          <w:sz w:val="22"/>
          <w:szCs w:val="22"/>
        </w:rPr>
      </w:pPr>
    </w:p>
    <w:p w14:paraId="46CA992D" w14:textId="77777777" w:rsidR="00725E66" w:rsidRPr="004134E4" w:rsidRDefault="00175269" w:rsidP="004C4FDC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textAlignment w:val="baseline"/>
        <w:rPr>
          <w:rFonts w:ascii="Cambria" w:hAnsi="Cambria" w:cs="Arial"/>
          <w:b/>
          <w:sz w:val="22"/>
          <w:szCs w:val="22"/>
        </w:rPr>
      </w:pPr>
      <w:r w:rsidRPr="004134E4">
        <w:rPr>
          <w:rFonts w:ascii="Cambria" w:hAnsi="Cambria" w:cs="Arial"/>
          <w:b/>
          <w:sz w:val="22"/>
          <w:szCs w:val="22"/>
        </w:rPr>
        <w:t>Wykonawca zobowiązany jest do:</w:t>
      </w:r>
    </w:p>
    <w:p w14:paraId="65633C3F" w14:textId="77777777" w:rsidR="00175269" w:rsidRPr="004134E4" w:rsidRDefault="00175269" w:rsidP="004C4FDC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textAlignment w:val="baseline"/>
        <w:rPr>
          <w:rFonts w:ascii="Cambria" w:hAnsi="Cambria" w:cs="Arial"/>
          <w:bCs/>
          <w:sz w:val="22"/>
          <w:szCs w:val="22"/>
        </w:rPr>
      </w:pPr>
      <w:r w:rsidRPr="004134E4">
        <w:rPr>
          <w:rFonts w:ascii="Cambria" w:hAnsi="Cambria" w:cs="Arial"/>
          <w:bCs/>
          <w:sz w:val="22"/>
          <w:szCs w:val="22"/>
        </w:rPr>
        <w:t xml:space="preserve">Wykonania dostawy </w:t>
      </w:r>
      <w:r w:rsidR="00620798" w:rsidRPr="004134E4">
        <w:rPr>
          <w:rFonts w:ascii="Cambria" w:hAnsi="Cambria" w:cs="Arial"/>
          <w:bCs/>
          <w:sz w:val="22"/>
          <w:szCs w:val="22"/>
        </w:rPr>
        <w:t>urządzeń stanowiących przedmiot zamówienia z należytą starannością, w sposób prawidło</w:t>
      </w:r>
      <w:r w:rsidR="005C64F9" w:rsidRPr="004134E4">
        <w:rPr>
          <w:rFonts w:ascii="Cambria" w:hAnsi="Cambria" w:cs="Arial"/>
          <w:bCs/>
          <w:sz w:val="22"/>
          <w:szCs w:val="22"/>
        </w:rPr>
        <w:t>wy przy użyciu własnego sprzętu.</w:t>
      </w:r>
    </w:p>
    <w:p w14:paraId="2B0B221E" w14:textId="77777777" w:rsidR="005C64F9" w:rsidRPr="004134E4" w:rsidRDefault="005C64F9" w:rsidP="004C4FDC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textAlignment w:val="baseline"/>
        <w:rPr>
          <w:rFonts w:ascii="Cambria" w:hAnsi="Cambria" w:cs="Arial"/>
          <w:bCs/>
          <w:sz w:val="22"/>
          <w:szCs w:val="22"/>
        </w:rPr>
      </w:pPr>
    </w:p>
    <w:p w14:paraId="65289B95" w14:textId="77777777" w:rsidR="005C64F9" w:rsidRPr="004134E4" w:rsidRDefault="005C64F9" w:rsidP="004C4FDC">
      <w:pPr>
        <w:pStyle w:val="Akapitzlist"/>
        <w:spacing w:after="0" w:line="276" w:lineRule="auto"/>
        <w:ind w:left="0"/>
        <w:jc w:val="both"/>
        <w:rPr>
          <w:rFonts w:ascii="Cambria" w:eastAsia="Times New Roman" w:hAnsi="Cambria"/>
          <w:bCs/>
          <w:lang w:eastAsia="pl-PL"/>
        </w:rPr>
      </w:pPr>
      <w:r w:rsidRPr="004134E4">
        <w:rPr>
          <w:rFonts w:ascii="Cambria" w:hAnsi="Cambria" w:cs="Arial"/>
          <w:b/>
        </w:rPr>
        <w:t>VII.</w:t>
      </w:r>
      <w:r w:rsidRPr="004134E4">
        <w:rPr>
          <w:rFonts w:ascii="Cambria" w:hAnsi="Cambria"/>
          <w:b/>
          <w:lang w:eastAsia="ar-SA"/>
        </w:rPr>
        <w:t xml:space="preserve"> </w:t>
      </w:r>
      <w:r w:rsidRPr="004134E4">
        <w:rPr>
          <w:rFonts w:ascii="Cambria" w:eastAsia="Times New Roman" w:hAnsi="Cambria"/>
          <w:b/>
          <w:lang w:eastAsia="pl-PL"/>
        </w:rPr>
        <w:t>Dane osobowe</w:t>
      </w:r>
    </w:p>
    <w:p w14:paraId="61E5964B" w14:textId="77777777" w:rsidR="005C64F9" w:rsidRPr="00FA7F23" w:rsidRDefault="005C64F9" w:rsidP="004C4FD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FA7F23">
        <w:rPr>
          <w:rFonts w:ascii="Cambria" w:hAnsi="Cambria"/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FC39C0E" w14:textId="77777777" w:rsidR="005C64F9" w:rsidRPr="00FA7F23" w:rsidRDefault="005C64F9" w:rsidP="004C4FDC">
      <w:pPr>
        <w:pStyle w:val="Akapitzlist"/>
        <w:numPr>
          <w:ilvl w:val="0"/>
          <w:numId w:val="37"/>
        </w:numPr>
        <w:spacing w:after="0" w:line="276" w:lineRule="auto"/>
        <w:ind w:left="567" w:hanging="425"/>
        <w:jc w:val="both"/>
        <w:rPr>
          <w:rFonts w:ascii="Cambria" w:hAnsi="Cambria"/>
          <w:i/>
          <w:lang w:eastAsia="pl-PL"/>
        </w:rPr>
      </w:pPr>
      <w:r w:rsidRPr="00FA7F23">
        <w:rPr>
          <w:rFonts w:ascii="Cambria" w:hAnsi="Cambria"/>
          <w:lang w:eastAsia="pl-PL"/>
        </w:rPr>
        <w:t xml:space="preserve">administratorem Pani/Pana danych osobowych jest: </w:t>
      </w:r>
      <w:r w:rsidRPr="00FA7F23">
        <w:rPr>
          <w:rFonts w:ascii="Cambria" w:hAnsi="Cambria"/>
          <w:b/>
          <w:lang w:eastAsia="pl-PL"/>
        </w:rPr>
        <w:t>Wojewódzki Ośrodek Medycyny Pracy w Kielcach, 25-663 Kielce, ul. Karola Olszewskiego 2A</w:t>
      </w:r>
      <w:r w:rsidRPr="00FA7F23">
        <w:rPr>
          <w:rFonts w:ascii="Cambria" w:hAnsi="Cambria"/>
          <w:i/>
        </w:rPr>
        <w:t>;</w:t>
      </w:r>
    </w:p>
    <w:p w14:paraId="4E4692A3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 xml:space="preserve">Administrator wyznaczył </w:t>
      </w:r>
      <w:r w:rsidRPr="00FA7F23">
        <w:rPr>
          <w:rFonts w:ascii="Cambria" w:hAnsi="Cambria"/>
          <w:b/>
          <w:lang w:eastAsia="pl-PL"/>
        </w:rPr>
        <w:t>Inspektora Ochrony Danych</w:t>
      </w:r>
      <w:r w:rsidRPr="00FA7F23">
        <w:rPr>
          <w:rFonts w:ascii="Cambria" w:hAnsi="Cambria"/>
          <w:lang w:eastAsia="pl-PL"/>
        </w:rPr>
        <w:t xml:space="preserve">, z którym może się Pani/Pan skontaktować w sprawach związanych z ochroną danych osobowych w następujący sposób: </w:t>
      </w:r>
    </w:p>
    <w:p w14:paraId="047450FC" w14:textId="77777777" w:rsidR="005C64F9" w:rsidRPr="00FA7F23" w:rsidRDefault="005C64F9" w:rsidP="004C4FDC">
      <w:pPr>
        <w:pStyle w:val="Akapitzlist"/>
        <w:numPr>
          <w:ilvl w:val="1"/>
          <w:numId w:val="38"/>
        </w:numPr>
        <w:spacing w:after="0" w:line="276" w:lineRule="auto"/>
        <w:ind w:left="1134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 xml:space="preserve">pod adresem poczty elektronicznej: </w:t>
      </w:r>
      <w:hyperlink r:id="rId9" w:history="1">
        <w:r w:rsidRPr="00FA7F23">
          <w:rPr>
            <w:rStyle w:val="Hipercze"/>
            <w:rFonts w:ascii="Cambria" w:hAnsi="Cambria"/>
            <w:b/>
          </w:rPr>
          <w:t>iod@womp.com.pl</w:t>
        </w:r>
      </w:hyperlink>
      <w:r w:rsidRPr="00FA7F23">
        <w:rPr>
          <w:rFonts w:ascii="Cambria" w:hAnsi="Cambria"/>
          <w:b/>
        </w:rPr>
        <w:t xml:space="preserve">  </w:t>
      </w:r>
    </w:p>
    <w:p w14:paraId="7D5377E2" w14:textId="77777777" w:rsidR="005C64F9" w:rsidRPr="00FA7F23" w:rsidRDefault="005C64F9" w:rsidP="004C4FDC">
      <w:pPr>
        <w:pStyle w:val="Akapitzlist"/>
        <w:numPr>
          <w:ilvl w:val="1"/>
          <w:numId w:val="38"/>
        </w:numPr>
        <w:spacing w:after="0" w:line="276" w:lineRule="auto"/>
        <w:ind w:left="1134" w:hanging="357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</w:rPr>
        <w:t>pisemnie na adres siedziby Administratora,</w:t>
      </w:r>
    </w:p>
    <w:p w14:paraId="062B1CFB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color w:val="000000" w:themeColor="text1"/>
          <w:lang w:eastAsia="pl-PL"/>
        </w:rPr>
      </w:pPr>
      <w:r w:rsidRPr="00FA7F23">
        <w:rPr>
          <w:rFonts w:ascii="Cambria" w:hAnsi="Cambria"/>
          <w:lang w:eastAsia="pl-PL"/>
        </w:rPr>
        <w:t xml:space="preserve">Pani/Pana dane osobowe przetwarzane będą na podstawie na podstawie art. 254 pkt. 4 Ustawy z dnia z dnia 27 sierpnia 2009 r. o finansach publicznych, Ustawy z dnia 23 kwietnia 1964 r. Kodeks cywilny w zakresie dot. zawierania umów w celu związanym z </w:t>
      </w:r>
      <w:r w:rsidRPr="00FA7F23">
        <w:rPr>
          <w:rFonts w:ascii="Cambria" w:hAnsi="Cambria"/>
          <w:color w:val="000000" w:themeColor="text1"/>
          <w:lang w:eastAsia="pl-PL"/>
        </w:rPr>
        <w:t>postępowaniem o udzielenie zamówienia publicznego na:</w:t>
      </w:r>
      <w:r w:rsidRPr="00FA7F23">
        <w:rPr>
          <w:rFonts w:ascii="Cambria" w:hAnsi="Cambria"/>
        </w:rPr>
        <w:t xml:space="preserve"> „</w:t>
      </w:r>
      <w:r w:rsidRPr="00FA7F23">
        <w:rPr>
          <w:rFonts w:ascii="Cambria" w:hAnsi="Cambria" w:cs="Arial"/>
          <w:bCs/>
        </w:rPr>
        <w:t>zakup wraz z dostawą</w:t>
      </w:r>
      <w:r w:rsidRPr="00FA7F23">
        <w:rPr>
          <w:rFonts w:ascii="Cambria" w:hAnsi="Cambria" w:cs="Arial"/>
        </w:rPr>
        <w:t xml:space="preserve"> urządzenia wykorzystującego terapię polem magnetycznym </w:t>
      </w:r>
      <w:r w:rsidRPr="00FA7F23">
        <w:rPr>
          <w:rFonts w:ascii="Cambria" w:hAnsi="Cambria" w:cs="Arial"/>
          <w:bCs/>
        </w:rPr>
        <w:t xml:space="preserve">do Działu Rehabilitacji w </w:t>
      </w:r>
      <w:r w:rsidRPr="00FA7F23">
        <w:rPr>
          <w:rFonts w:ascii="Cambria" w:hAnsi="Cambria" w:cs="Arial"/>
        </w:rPr>
        <w:t>siedzibie WOMP w Kielcach</w:t>
      </w:r>
      <w:r w:rsidRPr="00FA7F23">
        <w:rPr>
          <w:rFonts w:ascii="Cambria" w:hAnsi="Cambria"/>
        </w:rPr>
        <w:t>”;</w:t>
      </w:r>
    </w:p>
    <w:p w14:paraId="3F0370AC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color w:val="000000" w:themeColor="text1"/>
          <w:lang w:eastAsia="pl-PL"/>
        </w:rPr>
        <w:t xml:space="preserve">Odbiorcami Pani/Pana </w:t>
      </w:r>
      <w:r w:rsidRPr="00FA7F23">
        <w:rPr>
          <w:rFonts w:ascii="Cambria" w:hAnsi="Cambria"/>
          <w:lang w:eastAsia="pl-PL"/>
        </w:rPr>
        <w:t>danych będą: podmioty i organy, którym Administrator jest zobowiązany lub upoważniony udostępnić dane osobowe na podstawie powszechnie obowiązujących przepisów prawa oraz podmioty, które na podstawie stosownych umów przetwarzają dane osobowe powierzone do przetwarzania przez Administratora w związku z realizacją usług niezbędnych do prawidłowego funkcjonowania Administratora;</w:t>
      </w:r>
    </w:p>
    <w:p w14:paraId="020645C3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b/>
          <w:i/>
          <w:lang w:eastAsia="pl-PL"/>
        </w:rPr>
      </w:pPr>
      <w:r w:rsidRPr="00FA7F23">
        <w:rPr>
          <w:rFonts w:ascii="Cambria" w:hAnsi="Cambria"/>
          <w:lang w:eastAsia="pl-PL"/>
        </w:rPr>
        <w:t xml:space="preserve">Pani/Pana dane osobowe będą przechowywane przez okres, który wyznaczony zostanie przede wszystkim na podstawie rozporządzenia Prezesa Rady Ministrów w sprawie instrukcji </w:t>
      </w:r>
      <w:r w:rsidRPr="00FA7F23">
        <w:rPr>
          <w:rFonts w:ascii="Cambria" w:hAnsi="Cambria"/>
          <w:lang w:eastAsia="pl-PL"/>
        </w:rPr>
        <w:lastRenderedPageBreak/>
        <w:t xml:space="preserve">kancelaryjnej, jednolitych rzeczowych wykazów akt oraz instrukcji w sprawie działania archiwów zakładowych, chyba że przepisy szczególne stanowią inaczej;  </w:t>
      </w:r>
    </w:p>
    <w:p w14:paraId="45AF040F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b/>
          <w:i/>
          <w:lang w:eastAsia="pl-PL"/>
        </w:rPr>
      </w:pPr>
      <w:r w:rsidRPr="00FA7F23">
        <w:rPr>
          <w:rFonts w:ascii="Cambria" w:hAnsi="Cambria"/>
          <w:lang w:eastAsia="pl-PL"/>
        </w:rPr>
        <w:t xml:space="preserve">Podanie danych ma charakter dobrowolny, jednak jest niezbędne do zawarcia umowy w związku z udzieleniem zamówienia;  </w:t>
      </w:r>
    </w:p>
    <w:p w14:paraId="663B9275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</w:rPr>
      </w:pPr>
      <w:r w:rsidRPr="00FA7F23">
        <w:rPr>
          <w:rFonts w:ascii="Cambria" w:hAnsi="Cambria"/>
          <w:lang w:eastAsia="pl-PL"/>
        </w:rPr>
        <w:t>w odniesieniu do Pani/Pana danych osobowych decyzje nie będą podejmowane w sposób zautomatyzowany, stosowanie do art. 22 RODO;</w:t>
      </w:r>
    </w:p>
    <w:p w14:paraId="166E8FA3" w14:textId="77777777" w:rsidR="005C64F9" w:rsidRPr="00FA7F23" w:rsidRDefault="005C64F9" w:rsidP="004C4FDC">
      <w:pPr>
        <w:pStyle w:val="Akapitzlist"/>
        <w:numPr>
          <w:ilvl w:val="0"/>
          <w:numId w:val="38"/>
        </w:numPr>
        <w:spacing w:after="0" w:line="276" w:lineRule="auto"/>
        <w:ind w:left="567" w:hanging="426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>posiada Pani/Pan:</w:t>
      </w:r>
    </w:p>
    <w:p w14:paraId="2A8920BB" w14:textId="77777777" w:rsidR="005C64F9" w:rsidRPr="00FA7F23" w:rsidRDefault="005C64F9" w:rsidP="004C4FDC">
      <w:pPr>
        <w:pStyle w:val="Akapitzlist"/>
        <w:numPr>
          <w:ilvl w:val="0"/>
          <w:numId w:val="39"/>
        </w:numPr>
        <w:spacing w:after="0" w:line="276" w:lineRule="auto"/>
        <w:ind w:left="1134" w:hanging="283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>na podstawie art. 15 RODO prawo dostępu do danych osobowych Pani/Pana dotyczących;</w:t>
      </w:r>
    </w:p>
    <w:p w14:paraId="69B96878" w14:textId="77777777" w:rsidR="005C64F9" w:rsidRPr="00FA7F23" w:rsidRDefault="005C64F9" w:rsidP="004C4FDC">
      <w:pPr>
        <w:pStyle w:val="Akapitzlist"/>
        <w:numPr>
          <w:ilvl w:val="0"/>
          <w:numId w:val="39"/>
        </w:numPr>
        <w:spacing w:after="0" w:line="276" w:lineRule="auto"/>
        <w:ind w:left="1134" w:hanging="283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 xml:space="preserve">na podstawie art. 16 RODO prawo do sprostowania Pani/Pana danych </w:t>
      </w:r>
      <w:r w:rsidRPr="00FA7F23">
        <w:rPr>
          <w:rFonts w:ascii="Cambria" w:hAnsi="Cambria"/>
          <w:lang w:eastAsia="pl-PL"/>
        </w:rPr>
        <w:br/>
        <w:t>osobowych;</w:t>
      </w:r>
    </w:p>
    <w:p w14:paraId="08E9A8D3" w14:textId="77777777" w:rsidR="005C64F9" w:rsidRPr="00FA7F23" w:rsidRDefault="005C64F9" w:rsidP="004C4FDC">
      <w:pPr>
        <w:pStyle w:val="Akapitzlist"/>
        <w:numPr>
          <w:ilvl w:val="0"/>
          <w:numId w:val="39"/>
        </w:numPr>
        <w:spacing w:after="0" w:line="276" w:lineRule="auto"/>
        <w:ind w:left="1134" w:hanging="283"/>
        <w:jc w:val="both"/>
        <w:rPr>
          <w:rFonts w:ascii="Cambria" w:hAnsi="Cambria"/>
          <w:lang w:eastAsia="pl-PL"/>
        </w:rPr>
      </w:pPr>
      <w:r w:rsidRPr="00FA7F23">
        <w:rPr>
          <w:rFonts w:ascii="Cambria" w:hAnsi="Cambria"/>
          <w:lang w:eastAsia="pl-PL"/>
        </w:rPr>
        <w:t xml:space="preserve">na podstawie art. 18 RODO prawo żądania od administratora ograniczenia </w:t>
      </w:r>
      <w:r w:rsidRPr="00FA7F23">
        <w:rPr>
          <w:rFonts w:ascii="Cambria" w:hAnsi="Cambria"/>
          <w:lang w:eastAsia="pl-PL"/>
        </w:rPr>
        <w:br/>
        <w:t>przetwarzania danych osobowych z zastrzeżeniem przypadków, o których mowa w art. 18 ust. 2 RODO;</w:t>
      </w:r>
    </w:p>
    <w:p w14:paraId="06FE6958" w14:textId="77777777" w:rsidR="005C64F9" w:rsidRPr="00FA7F23" w:rsidRDefault="005C64F9" w:rsidP="004C4FDC">
      <w:pPr>
        <w:pStyle w:val="Akapitzlist"/>
        <w:numPr>
          <w:ilvl w:val="0"/>
          <w:numId w:val="39"/>
        </w:numPr>
        <w:tabs>
          <w:tab w:val="left" w:pos="774"/>
        </w:tabs>
        <w:spacing w:after="0" w:line="276" w:lineRule="auto"/>
        <w:ind w:left="1134" w:hanging="283"/>
        <w:jc w:val="both"/>
        <w:rPr>
          <w:rFonts w:ascii="Cambria" w:hAnsi="Cambria"/>
          <w:bCs/>
          <w:i/>
          <w:lang w:eastAsia="pl-PL"/>
        </w:rPr>
      </w:pPr>
      <w:r w:rsidRPr="00FA7F23">
        <w:rPr>
          <w:rFonts w:ascii="Cambria" w:hAnsi="Cambria"/>
          <w:bCs/>
          <w:lang w:eastAsia="pl-PL"/>
        </w:rPr>
        <w:t xml:space="preserve">na podstawie art. 21 RODO prawo sprzeciwu, wobec przetwarzania danych </w:t>
      </w:r>
      <w:r w:rsidRPr="00FA7F23">
        <w:rPr>
          <w:rFonts w:ascii="Cambria" w:hAnsi="Cambria"/>
          <w:bCs/>
          <w:lang w:eastAsia="pl-PL"/>
        </w:rPr>
        <w:br/>
        <w:t>osobowych.</w:t>
      </w:r>
    </w:p>
    <w:p w14:paraId="691BFB68" w14:textId="77777777" w:rsidR="005C64F9" w:rsidRPr="00FA7F23" w:rsidRDefault="005C64F9" w:rsidP="004C4FDC">
      <w:pPr>
        <w:pStyle w:val="Akapitzlist"/>
        <w:numPr>
          <w:ilvl w:val="0"/>
          <w:numId w:val="39"/>
        </w:numPr>
        <w:spacing w:after="0" w:line="276" w:lineRule="auto"/>
        <w:ind w:left="1134" w:hanging="283"/>
        <w:jc w:val="both"/>
        <w:rPr>
          <w:rFonts w:ascii="Cambria" w:hAnsi="Cambria"/>
          <w:i/>
          <w:lang w:eastAsia="pl-PL"/>
        </w:rPr>
      </w:pPr>
      <w:r w:rsidRPr="00FA7F23">
        <w:rPr>
          <w:rFonts w:ascii="Cambria" w:hAnsi="Cambria"/>
          <w:lang w:eastAsia="pl-PL"/>
        </w:rPr>
        <w:t xml:space="preserve">prawo do wniesienia skargi do Prezesa Urzędu Ochrony Danych Osobowych, </w:t>
      </w:r>
      <w:r w:rsidRPr="00FA7F23">
        <w:rPr>
          <w:rFonts w:ascii="Cambria" w:hAnsi="Cambria"/>
          <w:lang w:eastAsia="pl-PL"/>
        </w:rPr>
        <w:br/>
        <w:t>gdy uzna Pani/Pan, że przetwarzanie danych osobowych Pani/Pana dotyczących narusza przepisy RODO;</w:t>
      </w:r>
    </w:p>
    <w:p w14:paraId="7188A596" w14:textId="77777777" w:rsidR="00175269" w:rsidRPr="00FA7F23" w:rsidRDefault="00175269" w:rsidP="004C4FD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Cambria" w:hAnsi="Cambria" w:cs="Arial"/>
          <w:b/>
          <w:sz w:val="22"/>
          <w:szCs w:val="22"/>
        </w:rPr>
      </w:pPr>
    </w:p>
    <w:p w14:paraId="22455F69" w14:textId="77777777" w:rsidR="00E2347C" w:rsidRPr="00FA7F23" w:rsidRDefault="00725E66" w:rsidP="004C4FD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Cambria" w:hAnsi="Cambria" w:cs="Arial"/>
          <w:bCs/>
          <w:sz w:val="22"/>
          <w:szCs w:val="22"/>
        </w:rPr>
      </w:pPr>
      <w:r w:rsidRPr="00FA7F23">
        <w:rPr>
          <w:rFonts w:ascii="Cambria" w:hAnsi="Cambria" w:cs="Arial"/>
          <w:bCs/>
          <w:sz w:val="22"/>
          <w:szCs w:val="22"/>
        </w:rPr>
        <w:tab/>
      </w:r>
      <w:r w:rsidRPr="00FA7F23">
        <w:rPr>
          <w:rFonts w:ascii="Cambria" w:hAnsi="Cambria" w:cs="Arial"/>
          <w:bCs/>
          <w:sz w:val="22"/>
          <w:szCs w:val="22"/>
        </w:rPr>
        <w:tab/>
      </w:r>
      <w:r w:rsidRPr="00FA7F23">
        <w:rPr>
          <w:rFonts w:ascii="Cambria" w:hAnsi="Cambria" w:cs="Arial"/>
          <w:bCs/>
          <w:sz w:val="22"/>
          <w:szCs w:val="22"/>
        </w:rPr>
        <w:tab/>
      </w:r>
      <w:r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  <w:r w:rsidR="00AC1790" w:rsidRPr="00FA7F23">
        <w:rPr>
          <w:rFonts w:ascii="Cambria" w:hAnsi="Cambria" w:cs="Arial"/>
          <w:bCs/>
          <w:sz w:val="22"/>
          <w:szCs w:val="22"/>
        </w:rPr>
        <w:tab/>
      </w:r>
    </w:p>
    <w:p w14:paraId="5A69F29E" w14:textId="77777777" w:rsidR="00EE0702" w:rsidRPr="00FA7F23" w:rsidRDefault="00EE0702" w:rsidP="004C4FD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Cambria" w:hAnsi="Cambria" w:cs="Arial"/>
          <w:bCs/>
          <w:sz w:val="22"/>
          <w:szCs w:val="22"/>
        </w:rPr>
      </w:pPr>
      <w:r w:rsidRPr="00FA7F23"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                              </w:t>
      </w:r>
    </w:p>
    <w:p w14:paraId="2D8D8F6F" w14:textId="77777777" w:rsidR="00D9785A" w:rsidRDefault="00EE0702" w:rsidP="004C4FD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Cambria" w:hAnsi="Cambria" w:cs="Arial"/>
          <w:bCs/>
          <w:sz w:val="22"/>
          <w:szCs w:val="22"/>
        </w:rPr>
      </w:pPr>
      <w:r w:rsidRPr="00FA7F23"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                                                   </w:t>
      </w:r>
      <w:r w:rsidR="00543B61" w:rsidRPr="00FA7F23">
        <w:rPr>
          <w:rFonts w:ascii="Cambria" w:hAnsi="Cambria" w:cs="Arial"/>
          <w:bCs/>
          <w:sz w:val="22"/>
          <w:szCs w:val="22"/>
        </w:rPr>
        <w:t>Z poważaniem</w:t>
      </w:r>
    </w:p>
    <w:p w14:paraId="2AC46EB7" w14:textId="77777777" w:rsidR="0011353E" w:rsidRDefault="0011353E" w:rsidP="0011353E">
      <w:pPr>
        <w:overflowPunct w:val="0"/>
        <w:autoSpaceDE w:val="0"/>
        <w:autoSpaceDN w:val="0"/>
        <w:adjustRightInd w:val="0"/>
        <w:spacing w:line="276" w:lineRule="auto"/>
        <w:ind w:left="5664"/>
        <w:jc w:val="center"/>
        <w:textAlignment w:val="baseline"/>
      </w:pPr>
      <w:r>
        <w:t xml:space="preserve">Anna Mikołajczyk </w:t>
      </w:r>
    </w:p>
    <w:p w14:paraId="4CD830B5" w14:textId="77777777" w:rsidR="0011353E" w:rsidRDefault="0011353E" w:rsidP="0011353E">
      <w:pPr>
        <w:overflowPunct w:val="0"/>
        <w:autoSpaceDE w:val="0"/>
        <w:autoSpaceDN w:val="0"/>
        <w:adjustRightInd w:val="0"/>
        <w:spacing w:line="276" w:lineRule="auto"/>
        <w:ind w:left="5664"/>
        <w:jc w:val="center"/>
        <w:textAlignment w:val="baseline"/>
      </w:pPr>
      <w:r>
        <w:t xml:space="preserve">Dyrektor Wojewódzkiego Ośrodka </w:t>
      </w:r>
    </w:p>
    <w:p w14:paraId="1CD15B82" w14:textId="77777777" w:rsidR="0011353E" w:rsidRPr="00FA7F23" w:rsidRDefault="0011353E" w:rsidP="0011353E">
      <w:pPr>
        <w:overflowPunct w:val="0"/>
        <w:autoSpaceDE w:val="0"/>
        <w:autoSpaceDN w:val="0"/>
        <w:adjustRightInd w:val="0"/>
        <w:spacing w:line="276" w:lineRule="auto"/>
        <w:ind w:left="5664"/>
        <w:jc w:val="center"/>
        <w:textAlignment w:val="baseline"/>
        <w:rPr>
          <w:rFonts w:ascii="Cambria" w:hAnsi="Cambria" w:cs="Arial"/>
          <w:bCs/>
          <w:sz w:val="22"/>
          <w:szCs w:val="22"/>
        </w:rPr>
      </w:pPr>
      <w:r>
        <w:t>Medycyny Pracy w Kielcach</w:t>
      </w:r>
    </w:p>
    <w:sectPr w:rsidR="0011353E" w:rsidRPr="00FA7F23" w:rsidSect="00E41472"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8DBEA" w14:textId="77777777" w:rsidR="00C16233" w:rsidRDefault="00C16233">
      <w:r>
        <w:separator/>
      </w:r>
    </w:p>
  </w:endnote>
  <w:endnote w:type="continuationSeparator" w:id="0">
    <w:p w14:paraId="1F2F6991" w14:textId="77777777" w:rsidR="00C16233" w:rsidRDefault="00C1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852E" w14:textId="77777777" w:rsidR="00A30CB1" w:rsidRPr="00747EE2" w:rsidRDefault="005B0254">
    <w:pPr>
      <w:pStyle w:val="Stopka"/>
      <w:jc w:val="center"/>
      <w:rPr>
        <w:rFonts w:ascii="Arial" w:hAnsi="Arial" w:cs="Arial"/>
        <w:sz w:val="18"/>
        <w:szCs w:val="18"/>
      </w:rPr>
    </w:pPr>
    <w:r w:rsidRPr="00747EE2">
      <w:rPr>
        <w:rFonts w:ascii="Arial" w:hAnsi="Arial" w:cs="Arial"/>
        <w:sz w:val="18"/>
        <w:szCs w:val="18"/>
      </w:rPr>
      <w:fldChar w:fldCharType="begin"/>
    </w:r>
    <w:r w:rsidR="00A30CB1" w:rsidRPr="00747EE2">
      <w:rPr>
        <w:rFonts w:ascii="Arial" w:hAnsi="Arial" w:cs="Arial"/>
        <w:sz w:val="18"/>
        <w:szCs w:val="18"/>
      </w:rPr>
      <w:instrText xml:space="preserve"> PAGE   \* MERGEFORMAT </w:instrText>
    </w:r>
    <w:r w:rsidRPr="00747EE2">
      <w:rPr>
        <w:rFonts w:ascii="Arial" w:hAnsi="Arial" w:cs="Arial"/>
        <w:sz w:val="18"/>
        <w:szCs w:val="18"/>
      </w:rPr>
      <w:fldChar w:fldCharType="separate"/>
    </w:r>
    <w:r w:rsidR="0011353E">
      <w:rPr>
        <w:rFonts w:ascii="Arial" w:hAnsi="Arial" w:cs="Arial"/>
        <w:noProof/>
        <w:sz w:val="18"/>
        <w:szCs w:val="18"/>
      </w:rPr>
      <w:t>4</w:t>
    </w:r>
    <w:r w:rsidRPr="00747EE2">
      <w:rPr>
        <w:rFonts w:ascii="Arial" w:hAnsi="Arial" w:cs="Arial"/>
        <w:sz w:val="18"/>
        <w:szCs w:val="18"/>
      </w:rPr>
      <w:fldChar w:fldCharType="end"/>
    </w:r>
  </w:p>
  <w:p w14:paraId="66FAE66A" w14:textId="77777777" w:rsidR="00A30CB1" w:rsidRDefault="00A30C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DE3B" w14:textId="77777777" w:rsidR="00A30CB1" w:rsidRPr="00D863F6" w:rsidRDefault="005B0254">
    <w:pPr>
      <w:pStyle w:val="Stopka"/>
      <w:jc w:val="center"/>
      <w:rPr>
        <w:rFonts w:ascii="Arial" w:hAnsi="Arial" w:cs="Arial"/>
        <w:sz w:val="18"/>
        <w:szCs w:val="18"/>
      </w:rPr>
    </w:pPr>
    <w:r w:rsidRPr="00D863F6">
      <w:rPr>
        <w:rFonts w:ascii="Arial" w:hAnsi="Arial" w:cs="Arial"/>
        <w:sz w:val="18"/>
        <w:szCs w:val="18"/>
      </w:rPr>
      <w:fldChar w:fldCharType="begin"/>
    </w:r>
    <w:r w:rsidR="00A30CB1" w:rsidRPr="00D863F6">
      <w:rPr>
        <w:rFonts w:ascii="Arial" w:hAnsi="Arial" w:cs="Arial"/>
        <w:sz w:val="18"/>
        <w:szCs w:val="18"/>
      </w:rPr>
      <w:instrText xml:space="preserve"> PAGE   \* MERGEFORMAT </w:instrText>
    </w:r>
    <w:r w:rsidRPr="00D863F6">
      <w:rPr>
        <w:rFonts w:ascii="Arial" w:hAnsi="Arial" w:cs="Arial"/>
        <w:sz w:val="18"/>
        <w:szCs w:val="18"/>
      </w:rPr>
      <w:fldChar w:fldCharType="separate"/>
    </w:r>
    <w:r w:rsidR="0011353E">
      <w:rPr>
        <w:rFonts w:ascii="Arial" w:hAnsi="Arial" w:cs="Arial"/>
        <w:noProof/>
        <w:sz w:val="18"/>
        <w:szCs w:val="18"/>
      </w:rPr>
      <w:t>1</w:t>
    </w:r>
    <w:r w:rsidRPr="00D863F6">
      <w:rPr>
        <w:rFonts w:ascii="Arial" w:hAnsi="Arial" w:cs="Arial"/>
        <w:sz w:val="18"/>
        <w:szCs w:val="18"/>
      </w:rPr>
      <w:fldChar w:fldCharType="end"/>
    </w:r>
  </w:p>
  <w:p w14:paraId="2EBD6AE8" w14:textId="77777777" w:rsidR="00A30CB1" w:rsidRDefault="00A30C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7BA3F" w14:textId="77777777" w:rsidR="00C16233" w:rsidRDefault="00C16233">
      <w:r>
        <w:separator/>
      </w:r>
    </w:p>
  </w:footnote>
  <w:footnote w:type="continuationSeparator" w:id="0">
    <w:p w14:paraId="7EC6843D" w14:textId="77777777" w:rsidR="00C16233" w:rsidRDefault="00C1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0C59B" w14:textId="77777777" w:rsidR="006E7C60" w:rsidRDefault="008F4B91">
    <w:pPr>
      <w:pStyle w:val="Nagwek"/>
    </w:pPr>
    <w:r w:rsidRPr="008F4B91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31211EFC" wp14:editId="7405159B">
          <wp:simplePos x="0" y="0"/>
          <wp:positionH relativeFrom="column">
            <wp:posOffset>-80535</wp:posOffset>
          </wp:positionH>
          <wp:positionV relativeFrom="paragraph">
            <wp:posOffset>-80227</wp:posOffset>
          </wp:positionV>
          <wp:extent cx="5761249" cy="829832"/>
          <wp:effectExtent l="0" t="0" r="0" b="0"/>
          <wp:wrapNone/>
          <wp:docPr id="675998355" name="Obraz 2" descr="Logo WO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998355" name="Obraz 2" descr="Logo WO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23E4"/>
    <w:multiLevelType w:val="hybridMultilevel"/>
    <w:tmpl w:val="6E8EBA00"/>
    <w:lvl w:ilvl="0" w:tplc="F9C004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1AE30D8"/>
    <w:multiLevelType w:val="hybridMultilevel"/>
    <w:tmpl w:val="1EBA50C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DF06C8"/>
    <w:multiLevelType w:val="multilevel"/>
    <w:tmpl w:val="D91A6FF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3" w15:restartNumberingAfterBreak="0">
    <w:nsid w:val="097E5759"/>
    <w:multiLevelType w:val="hybridMultilevel"/>
    <w:tmpl w:val="94ACF788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4" w15:restartNumberingAfterBreak="0">
    <w:nsid w:val="09EB3B3C"/>
    <w:multiLevelType w:val="hybridMultilevel"/>
    <w:tmpl w:val="48FE97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E5647"/>
    <w:multiLevelType w:val="hybridMultilevel"/>
    <w:tmpl w:val="3E4C4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25795"/>
    <w:multiLevelType w:val="hybridMultilevel"/>
    <w:tmpl w:val="5D0E4098"/>
    <w:lvl w:ilvl="0" w:tplc="358CC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27D40"/>
    <w:multiLevelType w:val="multilevel"/>
    <w:tmpl w:val="42D65F4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8" w15:restartNumberingAfterBreak="0">
    <w:nsid w:val="251E2CDE"/>
    <w:multiLevelType w:val="hybridMultilevel"/>
    <w:tmpl w:val="448C2D92"/>
    <w:lvl w:ilvl="0" w:tplc="16785C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87FF3"/>
    <w:multiLevelType w:val="hybridMultilevel"/>
    <w:tmpl w:val="C65C68FA"/>
    <w:lvl w:ilvl="0" w:tplc="40A8B98C">
      <w:start w:val="1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7EC86586">
      <w:start w:val="1"/>
      <w:numFmt w:val="lowerLetter"/>
      <w:lvlText w:val="%2."/>
      <w:lvlJc w:val="left"/>
      <w:pPr>
        <w:tabs>
          <w:tab w:val="num" w:pos="5040"/>
        </w:tabs>
        <w:ind w:left="4907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 w:tplc="883CCA26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3" w:tplc="7EC86586">
      <w:start w:val="1"/>
      <w:numFmt w:val="lowerLetter"/>
      <w:lvlText w:val="%4."/>
      <w:lvlJc w:val="left"/>
      <w:pPr>
        <w:tabs>
          <w:tab w:val="num" w:pos="1437"/>
        </w:tabs>
        <w:ind w:left="1304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 w:tplc="F27E8918">
      <w:start w:val="15"/>
      <w:numFmt w:val="decimal"/>
      <w:lvlText w:val="%5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5" w:tplc="7EC86586">
      <w:start w:val="1"/>
      <w:numFmt w:val="lowerLetter"/>
      <w:lvlText w:val="%6."/>
      <w:lvlJc w:val="left"/>
      <w:pPr>
        <w:tabs>
          <w:tab w:val="num" w:pos="1437"/>
        </w:tabs>
        <w:ind w:left="1304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6" w:tplc="0A0A6568">
      <w:start w:val="16"/>
      <w:numFmt w:val="decimal"/>
      <w:lvlText w:val="%7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7" w:tplc="80966E98">
      <w:start w:val="1"/>
      <w:numFmt w:val="lowerLetter"/>
      <w:lvlText w:val="%8."/>
      <w:lvlJc w:val="left"/>
      <w:pPr>
        <w:tabs>
          <w:tab w:val="num" w:pos="5760"/>
        </w:tabs>
        <w:ind w:left="5627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D5F5646"/>
    <w:multiLevelType w:val="hybridMultilevel"/>
    <w:tmpl w:val="E7AC5D36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D8E52C4"/>
    <w:multiLevelType w:val="hybridMultilevel"/>
    <w:tmpl w:val="EBE8C522"/>
    <w:lvl w:ilvl="0" w:tplc="64F8F224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F19D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FA17E8B"/>
    <w:multiLevelType w:val="hybridMultilevel"/>
    <w:tmpl w:val="E62CAF86"/>
    <w:lvl w:ilvl="0" w:tplc="358CC12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1A823F6"/>
    <w:multiLevelType w:val="hybridMultilevel"/>
    <w:tmpl w:val="A892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C2417"/>
    <w:multiLevelType w:val="hybridMultilevel"/>
    <w:tmpl w:val="80E2DF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A75E02"/>
    <w:multiLevelType w:val="hybridMultilevel"/>
    <w:tmpl w:val="5DD2AFF2"/>
    <w:lvl w:ilvl="0" w:tplc="242ADFE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D0537D4"/>
    <w:multiLevelType w:val="multilevel"/>
    <w:tmpl w:val="E64465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073641"/>
    <w:multiLevelType w:val="hybridMultilevel"/>
    <w:tmpl w:val="25BAAE84"/>
    <w:lvl w:ilvl="0" w:tplc="F314E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550D4F"/>
    <w:multiLevelType w:val="multilevel"/>
    <w:tmpl w:val="874CCEC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5D41A50"/>
    <w:multiLevelType w:val="hybridMultilevel"/>
    <w:tmpl w:val="6262AAB4"/>
    <w:lvl w:ilvl="0" w:tplc="AFCCDA8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B6A7B0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1A6FAD"/>
    <w:multiLevelType w:val="multilevel"/>
    <w:tmpl w:val="389642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2C7EF1"/>
    <w:multiLevelType w:val="hybridMultilevel"/>
    <w:tmpl w:val="5766442E"/>
    <w:lvl w:ilvl="0" w:tplc="2EA4AC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C26097A"/>
    <w:multiLevelType w:val="multilevel"/>
    <w:tmpl w:val="E64465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05F0944"/>
    <w:multiLevelType w:val="multilevel"/>
    <w:tmpl w:val="D91A6FF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25" w15:restartNumberingAfterBreak="0">
    <w:nsid w:val="53E65887"/>
    <w:multiLevelType w:val="hybridMultilevel"/>
    <w:tmpl w:val="A9467BDE"/>
    <w:lvl w:ilvl="0" w:tplc="7426519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Cambria" w:eastAsia="Times New Roman" w:hAnsi="Cambria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C20E2A60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6" w15:restartNumberingAfterBreak="0">
    <w:nsid w:val="54E21D96"/>
    <w:multiLevelType w:val="multilevel"/>
    <w:tmpl w:val="85CC427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65E288E"/>
    <w:multiLevelType w:val="multilevel"/>
    <w:tmpl w:val="FB40936C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1.%2.%3.%4."/>
      <w:lvlJc w:val="left"/>
      <w:pPr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C474E65"/>
    <w:multiLevelType w:val="multilevel"/>
    <w:tmpl w:val="C4AED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9" w15:restartNumberingAfterBreak="0">
    <w:nsid w:val="617E6409"/>
    <w:multiLevelType w:val="hybridMultilevel"/>
    <w:tmpl w:val="E5522BD4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0761F3"/>
    <w:multiLevelType w:val="hybridMultilevel"/>
    <w:tmpl w:val="16505DB8"/>
    <w:lvl w:ilvl="0" w:tplc="1AEC27CE">
      <w:start w:val="1"/>
      <w:numFmt w:val="decimal"/>
      <w:lvlText w:val="%1."/>
      <w:lvlJc w:val="left"/>
      <w:rPr>
        <w:rFonts w:ascii="Cambria" w:eastAsia="Times New Roman" w:hAnsi="Cambria" w:cs="Aria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876F0"/>
    <w:multiLevelType w:val="multilevel"/>
    <w:tmpl w:val="310E70A2"/>
    <w:lvl w:ilvl="0">
      <w:start w:val="1"/>
      <w:numFmt w:val="bullet"/>
      <w:lvlText w:val=""/>
      <w:lvlJc w:val="left"/>
      <w:pPr>
        <w:tabs>
          <w:tab w:val="num" w:pos="0"/>
        </w:tabs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D6506F3"/>
    <w:multiLevelType w:val="hybridMultilevel"/>
    <w:tmpl w:val="A60A54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F158CE"/>
    <w:multiLevelType w:val="hybridMultilevel"/>
    <w:tmpl w:val="A7DE689E"/>
    <w:lvl w:ilvl="0" w:tplc="E444B1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mbria" w:eastAsia="Times New Roman" w:hAnsi="Cambria" w:cs="Arial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93272A"/>
    <w:multiLevelType w:val="hybridMultilevel"/>
    <w:tmpl w:val="420E8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EB1F0C"/>
    <w:multiLevelType w:val="hybridMultilevel"/>
    <w:tmpl w:val="AA04DC02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5525EE"/>
    <w:multiLevelType w:val="multilevel"/>
    <w:tmpl w:val="CA8ABA8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num w:numId="1" w16cid:durableId="652834917">
    <w:abstractNumId w:val="8"/>
  </w:num>
  <w:num w:numId="2" w16cid:durableId="112525654">
    <w:abstractNumId w:val="34"/>
  </w:num>
  <w:num w:numId="3" w16cid:durableId="442724960">
    <w:abstractNumId w:val="0"/>
  </w:num>
  <w:num w:numId="4" w16cid:durableId="798380623">
    <w:abstractNumId w:val="4"/>
  </w:num>
  <w:num w:numId="5" w16cid:durableId="1095130558">
    <w:abstractNumId w:val="6"/>
  </w:num>
  <w:num w:numId="6" w16cid:durableId="401830314">
    <w:abstractNumId w:val="13"/>
  </w:num>
  <w:num w:numId="7" w16cid:durableId="13713448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8133049">
    <w:abstractNumId w:val="29"/>
  </w:num>
  <w:num w:numId="9" w16cid:durableId="69741747">
    <w:abstractNumId w:val="3"/>
  </w:num>
  <w:num w:numId="10" w16cid:durableId="470444272">
    <w:abstractNumId w:val="35"/>
  </w:num>
  <w:num w:numId="11" w16cid:durableId="1909534950">
    <w:abstractNumId w:val="22"/>
  </w:num>
  <w:num w:numId="12" w16cid:durableId="1691099227">
    <w:abstractNumId w:val="9"/>
  </w:num>
  <w:num w:numId="13" w16cid:durableId="407731062">
    <w:abstractNumId w:val="32"/>
  </w:num>
  <w:num w:numId="14" w16cid:durableId="1961766113">
    <w:abstractNumId w:val="15"/>
  </w:num>
  <w:num w:numId="15" w16cid:durableId="1059480565">
    <w:abstractNumId w:val="20"/>
  </w:num>
  <w:num w:numId="16" w16cid:durableId="2118016049">
    <w:abstractNumId w:val="33"/>
  </w:num>
  <w:num w:numId="17" w16cid:durableId="981812100">
    <w:abstractNumId w:val="25"/>
  </w:num>
  <w:num w:numId="18" w16cid:durableId="1991708958">
    <w:abstractNumId w:val="30"/>
  </w:num>
  <w:num w:numId="19" w16cid:durableId="933129376">
    <w:abstractNumId w:val="10"/>
  </w:num>
  <w:num w:numId="20" w16cid:durableId="118652464">
    <w:abstractNumId w:val="11"/>
  </w:num>
  <w:num w:numId="21" w16cid:durableId="17025116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4777264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0421010">
    <w:abstractNumId w:val="18"/>
  </w:num>
  <w:num w:numId="24" w16cid:durableId="1637493761">
    <w:abstractNumId w:val="24"/>
  </w:num>
  <w:num w:numId="25" w16cid:durableId="931278115">
    <w:abstractNumId w:val="2"/>
  </w:num>
  <w:num w:numId="26" w16cid:durableId="48266640">
    <w:abstractNumId w:val="36"/>
  </w:num>
  <w:num w:numId="27" w16cid:durableId="1113279714">
    <w:abstractNumId w:val="7"/>
  </w:num>
  <w:num w:numId="28" w16cid:durableId="423503281">
    <w:abstractNumId w:val="28"/>
  </w:num>
  <w:num w:numId="29" w16cid:durableId="1961764829">
    <w:abstractNumId w:val="17"/>
  </w:num>
  <w:num w:numId="30" w16cid:durableId="1394695390">
    <w:abstractNumId w:val="5"/>
  </w:num>
  <w:num w:numId="31" w16cid:durableId="1894585784">
    <w:abstractNumId w:val="23"/>
  </w:num>
  <w:num w:numId="32" w16cid:durableId="18819781">
    <w:abstractNumId w:val="21"/>
  </w:num>
  <w:num w:numId="33" w16cid:durableId="1755515212">
    <w:abstractNumId w:val="1"/>
  </w:num>
  <w:num w:numId="34" w16cid:durableId="1038359214">
    <w:abstractNumId w:val="14"/>
  </w:num>
  <w:num w:numId="35" w16cid:durableId="2110271507">
    <w:abstractNumId w:val="12"/>
  </w:num>
  <w:num w:numId="36" w16cid:durableId="202522474">
    <w:abstractNumId w:val="16"/>
  </w:num>
  <w:num w:numId="37" w16cid:durableId="2145197864">
    <w:abstractNumId w:val="19"/>
  </w:num>
  <w:num w:numId="38" w16cid:durableId="187329450">
    <w:abstractNumId w:val="26"/>
  </w:num>
  <w:num w:numId="39" w16cid:durableId="675618949">
    <w:abstractNumId w:val="31"/>
  </w:num>
  <w:num w:numId="40" w16cid:durableId="103090912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84"/>
    <w:rsid w:val="00006AF4"/>
    <w:rsid w:val="00011E75"/>
    <w:rsid w:val="00013A77"/>
    <w:rsid w:val="000142E0"/>
    <w:rsid w:val="00014729"/>
    <w:rsid w:val="000173F4"/>
    <w:rsid w:val="0002133C"/>
    <w:rsid w:val="00023275"/>
    <w:rsid w:val="0003109F"/>
    <w:rsid w:val="0003211D"/>
    <w:rsid w:val="000401CC"/>
    <w:rsid w:val="00046680"/>
    <w:rsid w:val="00050757"/>
    <w:rsid w:val="000528C5"/>
    <w:rsid w:val="000571BD"/>
    <w:rsid w:val="00062421"/>
    <w:rsid w:val="00065203"/>
    <w:rsid w:val="00081CAE"/>
    <w:rsid w:val="00092B77"/>
    <w:rsid w:val="00092CEB"/>
    <w:rsid w:val="00093C66"/>
    <w:rsid w:val="00096E2D"/>
    <w:rsid w:val="000976F3"/>
    <w:rsid w:val="000B18DE"/>
    <w:rsid w:val="000B60F8"/>
    <w:rsid w:val="000B6E65"/>
    <w:rsid w:val="000B6F2B"/>
    <w:rsid w:val="000C116D"/>
    <w:rsid w:val="000C4A84"/>
    <w:rsid w:val="000C511A"/>
    <w:rsid w:val="000C567B"/>
    <w:rsid w:val="000C591E"/>
    <w:rsid w:val="000C71DE"/>
    <w:rsid w:val="000C7D8C"/>
    <w:rsid w:val="000D0E2B"/>
    <w:rsid w:val="000D69CF"/>
    <w:rsid w:val="000E20F9"/>
    <w:rsid w:val="000E7DFB"/>
    <w:rsid w:val="000F103A"/>
    <w:rsid w:val="000F21A8"/>
    <w:rsid w:val="000F718F"/>
    <w:rsid w:val="00100794"/>
    <w:rsid w:val="001023AC"/>
    <w:rsid w:val="00105C67"/>
    <w:rsid w:val="001065A4"/>
    <w:rsid w:val="00110CB5"/>
    <w:rsid w:val="0011353E"/>
    <w:rsid w:val="001152DF"/>
    <w:rsid w:val="00123E0C"/>
    <w:rsid w:val="00123F05"/>
    <w:rsid w:val="00125F28"/>
    <w:rsid w:val="001372F7"/>
    <w:rsid w:val="00143B03"/>
    <w:rsid w:val="00143E98"/>
    <w:rsid w:val="001454E1"/>
    <w:rsid w:val="00147F5A"/>
    <w:rsid w:val="00151C84"/>
    <w:rsid w:val="00154044"/>
    <w:rsid w:val="00155AC3"/>
    <w:rsid w:val="00163E33"/>
    <w:rsid w:val="0017226E"/>
    <w:rsid w:val="00173484"/>
    <w:rsid w:val="00175269"/>
    <w:rsid w:val="0017635A"/>
    <w:rsid w:val="00180B59"/>
    <w:rsid w:val="00181CFE"/>
    <w:rsid w:val="00183A7F"/>
    <w:rsid w:val="00183B61"/>
    <w:rsid w:val="0018570D"/>
    <w:rsid w:val="00192B77"/>
    <w:rsid w:val="00196834"/>
    <w:rsid w:val="001A0CCC"/>
    <w:rsid w:val="001A3D7E"/>
    <w:rsid w:val="001A55A7"/>
    <w:rsid w:val="001A572D"/>
    <w:rsid w:val="001B1459"/>
    <w:rsid w:val="001B1804"/>
    <w:rsid w:val="001B29B0"/>
    <w:rsid w:val="001B3907"/>
    <w:rsid w:val="001B3EB8"/>
    <w:rsid w:val="001C4B55"/>
    <w:rsid w:val="001C4B82"/>
    <w:rsid w:val="001D3CF5"/>
    <w:rsid w:val="001D5D98"/>
    <w:rsid w:val="001E0DC8"/>
    <w:rsid w:val="001E29AA"/>
    <w:rsid w:val="00206DA5"/>
    <w:rsid w:val="00210027"/>
    <w:rsid w:val="00210BF6"/>
    <w:rsid w:val="002135D9"/>
    <w:rsid w:val="00214C6A"/>
    <w:rsid w:val="002178D6"/>
    <w:rsid w:val="00221B93"/>
    <w:rsid w:val="00235492"/>
    <w:rsid w:val="00235B58"/>
    <w:rsid w:val="00243483"/>
    <w:rsid w:val="002452C5"/>
    <w:rsid w:val="0025338C"/>
    <w:rsid w:val="00260D88"/>
    <w:rsid w:val="0026346D"/>
    <w:rsid w:val="00265AA0"/>
    <w:rsid w:val="00266849"/>
    <w:rsid w:val="002714C5"/>
    <w:rsid w:val="00271523"/>
    <w:rsid w:val="00272498"/>
    <w:rsid w:val="0027437B"/>
    <w:rsid w:val="0027695F"/>
    <w:rsid w:val="00286276"/>
    <w:rsid w:val="00292521"/>
    <w:rsid w:val="00294899"/>
    <w:rsid w:val="002953CA"/>
    <w:rsid w:val="002A36A1"/>
    <w:rsid w:val="002B0A28"/>
    <w:rsid w:val="002B7B64"/>
    <w:rsid w:val="002B7D1D"/>
    <w:rsid w:val="002D7E84"/>
    <w:rsid w:val="002E32D5"/>
    <w:rsid w:val="002F172D"/>
    <w:rsid w:val="002F226A"/>
    <w:rsid w:val="002F5AEF"/>
    <w:rsid w:val="002F6950"/>
    <w:rsid w:val="002F6F4F"/>
    <w:rsid w:val="00301CB9"/>
    <w:rsid w:val="003132DE"/>
    <w:rsid w:val="00316D2E"/>
    <w:rsid w:val="0032172D"/>
    <w:rsid w:val="00331502"/>
    <w:rsid w:val="00331A7E"/>
    <w:rsid w:val="00340690"/>
    <w:rsid w:val="00341099"/>
    <w:rsid w:val="003440C8"/>
    <w:rsid w:val="00351D5D"/>
    <w:rsid w:val="00353535"/>
    <w:rsid w:val="00353E99"/>
    <w:rsid w:val="003648BB"/>
    <w:rsid w:val="0036500B"/>
    <w:rsid w:val="00365656"/>
    <w:rsid w:val="00372EC7"/>
    <w:rsid w:val="003736D8"/>
    <w:rsid w:val="00373D16"/>
    <w:rsid w:val="00375539"/>
    <w:rsid w:val="00375F0B"/>
    <w:rsid w:val="0037609E"/>
    <w:rsid w:val="00376CC1"/>
    <w:rsid w:val="00380BF2"/>
    <w:rsid w:val="003833AE"/>
    <w:rsid w:val="003861FE"/>
    <w:rsid w:val="00387705"/>
    <w:rsid w:val="0039085E"/>
    <w:rsid w:val="00392831"/>
    <w:rsid w:val="00392EF7"/>
    <w:rsid w:val="0039770D"/>
    <w:rsid w:val="003A0E60"/>
    <w:rsid w:val="003A4AA6"/>
    <w:rsid w:val="003A4F35"/>
    <w:rsid w:val="003A566C"/>
    <w:rsid w:val="003A7A65"/>
    <w:rsid w:val="003B7AFB"/>
    <w:rsid w:val="003C0F8C"/>
    <w:rsid w:val="003C13ED"/>
    <w:rsid w:val="003C38DE"/>
    <w:rsid w:val="003C3A46"/>
    <w:rsid w:val="003C7109"/>
    <w:rsid w:val="003C7F50"/>
    <w:rsid w:val="003D2824"/>
    <w:rsid w:val="003E19B1"/>
    <w:rsid w:val="003E1F79"/>
    <w:rsid w:val="003E402D"/>
    <w:rsid w:val="003E4205"/>
    <w:rsid w:val="003F4459"/>
    <w:rsid w:val="003F5ADD"/>
    <w:rsid w:val="003F62D3"/>
    <w:rsid w:val="004100FB"/>
    <w:rsid w:val="004134E4"/>
    <w:rsid w:val="00413E26"/>
    <w:rsid w:val="0042005C"/>
    <w:rsid w:val="004209DC"/>
    <w:rsid w:val="004225B2"/>
    <w:rsid w:val="004271EE"/>
    <w:rsid w:val="00435936"/>
    <w:rsid w:val="00435A12"/>
    <w:rsid w:val="004400AC"/>
    <w:rsid w:val="004408B5"/>
    <w:rsid w:val="0045046D"/>
    <w:rsid w:val="00450906"/>
    <w:rsid w:val="0045097E"/>
    <w:rsid w:val="00460EE0"/>
    <w:rsid w:val="004625AF"/>
    <w:rsid w:val="004655D6"/>
    <w:rsid w:val="004670FD"/>
    <w:rsid w:val="004676FF"/>
    <w:rsid w:val="00471949"/>
    <w:rsid w:val="00471C09"/>
    <w:rsid w:val="00476E3B"/>
    <w:rsid w:val="00486CAD"/>
    <w:rsid w:val="00493CA1"/>
    <w:rsid w:val="004A182C"/>
    <w:rsid w:val="004A2BC7"/>
    <w:rsid w:val="004A5D16"/>
    <w:rsid w:val="004B2483"/>
    <w:rsid w:val="004B469C"/>
    <w:rsid w:val="004B7F9D"/>
    <w:rsid w:val="004C4FDC"/>
    <w:rsid w:val="004C7DA3"/>
    <w:rsid w:val="004D0BE3"/>
    <w:rsid w:val="004D1435"/>
    <w:rsid w:val="004D1B55"/>
    <w:rsid w:val="004D2A70"/>
    <w:rsid w:val="004E050C"/>
    <w:rsid w:val="004F5C7A"/>
    <w:rsid w:val="005003EB"/>
    <w:rsid w:val="00501843"/>
    <w:rsid w:val="0050350A"/>
    <w:rsid w:val="005105C5"/>
    <w:rsid w:val="00510F60"/>
    <w:rsid w:val="00514EB2"/>
    <w:rsid w:val="005204FE"/>
    <w:rsid w:val="0052096B"/>
    <w:rsid w:val="0052566F"/>
    <w:rsid w:val="00526795"/>
    <w:rsid w:val="00531BE2"/>
    <w:rsid w:val="00543B61"/>
    <w:rsid w:val="00546933"/>
    <w:rsid w:val="0055439A"/>
    <w:rsid w:val="00556F78"/>
    <w:rsid w:val="0056017D"/>
    <w:rsid w:val="005613F3"/>
    <w:rsid w:val="00562274"/>
    <w:rsid w:val="005702F3"/>
    <w:rsid w:val="00577A43"/>
    <w:rsid w:val="00580522"/>
    <w:rsid w:val="00581FD6"/>
    <w:rsid w:val="005A5067"/>
    <w:rsid w:val="005A6F1C"/>
    <w:rsid w:val="005B0254"/>
    <w:rsid w:val="005B132E"/>
    <w:rsid w:val="005B16C1"/>
    <w:rsid w:val="005B1802"/>
    <w:rsid w:val="005B2A39"/>
    <w:rsid w:val="005B367B"/>
    <w:rsid w:val="005B47B5"/>
    <w:rsid w:val="005B6129"/>
    <w:rsid w:val="005C106D"/>
    <w:rsid w:val="005C3A0D"/>
    <w:rsid w:val="005C5D3D"/>
    <w:rsid w:val="005C64F9"/>
    <w:rsid w:val="005D3346"/>
    <w:rsid w:val="005D77C8"/>
    <w:rsid w:val="005E2213"/>
    <w:rsid w:val="005E57D7"/>
    <w:rsid w:val="005E6C72"/>
    <w:rsid w:val="005F0715"/>
    <w:rsid w:val="005F189F"/>
    <w:rsid w:val="005F66F1"/>
    <w:rsid w:val="005F7DCB"/>
    <w:rsid w:val="00601A94"/>
    <w:rsid w:val="006030B7"/>
    <w:rsid w:val="00603A29"/>
    <w:rsid w:val="00610B7B"/>
    <w:rsid w:val="00614DC2"/>
    <w:rsid w:val="0061579E"/>
    <w:rsid w:val="00620798"/>
    <w:rsid w:val="00625E4F"/>
    <w:rsid w:val="006333ED"/>
    <w:rsid w:val="00634965"/>
    <w:rsid w:val="006366CC"/>
    <w:rsid w:val="00641023"/>
    <w:rsid w:val="00642425"/>
    <w:rsid w:val="00642795"/>
    <w:rsid w:val="006522DE"/>
    <w:rsid w:val="0065498A"/>
    <w:rsid w:val="00674977"/>
    <w:rsid w:val="006756DA"/>
    <w:rsid w:val="00677A11"/>
    <w:rsid w:val="006833F6"/>
    <w:rsid w:val="006907D9"/>
    <w:rsid w:val="00695D83"/>
    <w:rsid w:val="00695FB8"/>
    <w:rsid w:val="00696BC5"/>
    <w:rsid w:val="006970C1"/>
    <w:rsid w:val="006A2E04"/>
    <w:rsid w:val="006A6489"/>
    <w:rsid w:val="006A7291"/>
    <w:rsid w:val="006B2EFC"/>
    <w:rsid w:val="006B30A4"/>
    <w:rsid w:val="006B41AD"/>
    <w:rsid w:val="006E06A9"/>
    <w:rsid w:val="006E47CC"/>
    <w:rsid w:val="006E7C60"/>
    <w:rsid w:val="006F3939"/>
    <w:rsid w:val="006F7663"/>
    <w:rsid w:val="006F779D"/>
    <w:rsid w:val="0070209B"/>
    <w:rsid w:val="00702586"/>
    <w:rsid w:val="00703EE7"/>
    <w:rsid w:val="00710FCF"/>
    <w:rsid w:val="00715C6D"/>
    <w:rsid w:val="00715EE5"/>
    <w:rsid w:val="007233F9"/>
    <w:rsid w:val="00723698"/>
    <w:rsid w:val="00725E66"/>
    <w:rsid w:val="007268A0"/>
    <w:rsid w:val="00732273"/>
    <w:rsid w:val="00732442"/>
    <w:rsid w:val="007338DF"/>
    <w:rsid w:val="00737CA5"/>
    <w:rsid w:val="00742447"/>
    <w:rsid w:val="00747EE2"/>
    <w:rsid w:val="0075154D"/>
    <w:rsid w:val="007535DE"/>
    <w:rsid w:val="0076200F"/>
    <w:rsid w:val="0076513C"/>
    <w:rsid w:val="00767D63"/>
    <w:rsid w:val="0078167D"/>
    <w:rsid w:val="0078248A"/>
    <w:rsid w:val="00787622"/>
    <w:rsid w:val="007911D9"/>
    <w:rsid w:val="00792E95"/>
    <w:rsid w:val="007939B1"/>
    <w:rsid w:val="007A1616"/>
    <w:rsid w:val="007A2A00"/>
    <w:rsid w:val="007A5594"/>
    <w:rsid w:val="007A652F"/>
    <w:rsid w:val="007A75F7"/>
    <w:rsid w:val="007B087C"/>
    <w:rsid w:val="007B184C"/>
    <w:rsid w:val="007B1E34"/>
    <w:rsid w:val="007B578B"/>
    <w:rsid w:val="007C5608"/>
    <w:rsid w:val="007C5FB2"/>
    <w:rsid w:val="007C79D6"/>
    <w:rsid w:val="007D4907"/>
    <w:rsid w:val="007E0810"/>
    <w:rsid w:val="007E178E"/>
    <w:rsid w:val="007E5DAA"/>
    <w:rsid w:val="007E6A72"/>
    <w:rsid w:val="007F2146"/>
    <w:rsid w:val="007F34C6"/>
    <w:rsid w:val="007F4C47"/>
    <w:rsid w:val="008010A8"/>
    <w:rsid w:val="0080434A"/>
    <w:rsid w:val="008113AC"/>
    <w:rsid w:val="0081278F"/>
    <w:rsid w:val="00823914"/>
    <w:rsid w:val="00824A01"/>
    <w:rsid w:val="00824B84"/>
    <w:rsid w:val="008275AE"/>
    <w:rsid w:val="00837ACC"/>
    <w:rsid w:val="0084134F"/>
    <w:rsid w:val="008464C7"/>
    <w:rsid w:val="00853471"/>
    <w:rsid w:val="00855A1D"/>
    <w:rsid w:val="00860804"/>
    <w:rsid w:val="008634F6"/>
    <w:rsid w:val="00867A21"/>
    <w:rsid w:val="008726E4"/>
    <w:rsid w:val="00874C23"/>
    <w:rsid w:val="008770F7"/>
    <w:rsid w:val="00886327"/>
    <w:rsid w:val="00886623"/>
    <w:rsid w:val="00886804"/>
    <w:rsid w:val="00892217"/>
    <w:rsid w:val="00896656"/>
    <w:rsid w:val="008B0190"/>
    <w:rsid w:val="008B24BB"/>
    <w:rsid w:val="008C5D26"/>
    <w:rsid w:val="008D4D18"/>
    <w:rsid w:val="008D57F0"/>
    <w:rsid w:val="008E04E4"/>
    <w:rsid w:val="008E2B20"/>
    <w:rsid w:val="008E5D33"/>
    <w:rsid w:val="008E6A22"/>
    <w:rsid w:val="008F4B91"/>
    <w:rsid w:val="00900A5C"/>
    <w:rsid w:val="00900B0D"/>
    <w:rsid w:val="00903514"/>
    <w:rsid w:val="00920B36"/>
    <w:rsid w:val="00921CC3"/>
    <w:rsid w:val="009245B2"/>
    <w:rsid w:val="00931D62"/>
    <w:rsid w:val="00935198"/>
    <w:rsid w:val="0093753F"/>
    <w:rsid w:val="0094204C"/>
    <w:rsid w:val="00942EBB"/>
    <w:rsid w:val="00945C61"/>
    <w:rsid w:val="0095562C"/>
    <w:rsid w:val="00967055"/>
    <w:rsid w:val="00970F25"/>
    <w:rsid w:val="00974EE8"/>
    <w:rsid w:val="00975063"/>
    <w:rsid w:val="00976113"/>
    <w:rsid w:val="00976B90"/>
    <w:rsid w:val="00981F29"/>
    <w:rsid w:val="00983A9A"/>
    <w:rsid w:val="009868B2"/>
    <w:rsid w:val="009903FF"/>
    <w:rsid w:val="009A291A"/>
    <w:rsid w:val="009A593D"/>
    <w:rsid w:val="009A6261"/>
    <w:rsid w:val="009B4694"/>
    <w:rsid w:val="009B4E98"/>
    <w:rsid w:val="009C2960"/>
    <w:rsid w:val="009C690B"/>
    <w:rsid w:val="009C7FAC"/>
    <w:rsid w:val="009D366C"/>
    <w:rsid w:val="009D376A"/>
    <w:rsid w:val="009E481D"/>
    <w:rsid w:val="009E5DFD"/>
    <w:rsid w:val="009E659C"/>
    <w:rsid w:val="009F4D30"/>
    <w:rsid w:val="00A03FBA"/>
    <w:rsid w:val="00A06102"/>
    <w:rsid w:val="00A12E56"/>
    <w:rsid w:val="00A13688"/>
    <w:rsid w:val="00A2051F"/>
    <w:rsid w:val="00A205BF"/>
    <w:rsid w:val="00A25ED0"/>
    <w:rsid w:val="00A27B80"/>
    <w:rsid w:val="00A30CB1"/>
    <w:rsid w:val="00A33072"/>
    <w:rsid w:val="00A417A2"/>
    <w:rsid w:val="00A42EAA"/>
    <w:rsid w:val="00A450EC"/>
    <w:rsid w:val="00A4730F"/>
    <w:rsid w:val="00A527C5"/>
    <w:rsid w:val="00A52D80"/>
    <w:rsid w:val="00A62E20"/>
    <w:rsid w:val="00A7403F"/>
    <w:rsid w:val="00A76FB0"/>
    <w:rsid w:val="00A802B3"/>
    <w:rsid w:val="00A82203"/>
    <w:rsid w:val="00A86995"/>
    <w:rsid w:val="00A90229"/>
    <w:rsid w:val="00A9340B"/>
    <w:rsid w:val="00A948A1"/>
    <w:rsid w:val="00A94E73"/>
    <w:rsid w:val="00A9551B"/>
    <w:rsid w:val="00AA549E"/>
    <w:rsid w:val="00AB3938"/>
    <w:rsid w:val="00AB5362"/>
    <w:rsid w:val="00AB6DD2"/>
    <w:rsid w:val="00AC1726"/>
    <w:rsid w:val="00AC1790"/>
    <w:rsid w:val="00AC2465"/>
    <w:rsid w:val="00AC4B7F"/>
    <w:rsid w:val="00AC68C9"/>
    <w:rsid w:val="00AD7F7B"/>
    <w:rsid w:val="00AE5E30"/>
    <w:rsid w:val="00AF29F4"/>
    <w:rsid w:val="00B01A7B"/>
    <w:rsid w:val="00B06EE3"/>
    <w:rsid w:val="00B11BF4"/>
    <w:rsid w:val="00B338BA"/>
    <w:rsid w:val="00B343A5"/>
    <w:rsid w:val="00B4640F"/>
    <w:rsid w:val="00B47903"/>
    <w:rsid w:val="00B505F8"/>
    <w:rsid w:val="00B51800"/>
    <w:rsid w:val="00B5238E"/>
    <w:rsid w:val="00B53ADE"/>
    <w:rsid w:val="00B55F73"/>
    <w:rsid w:val="00B6327D"/>
    <w:rsid w:val="00B65544"/>
    <w:rsid w:val="00B6581F"/>
    <w:rsid w:val="00B7046C"/>
    <w:rsid w:val="00B716B0"/>
    <w:rsid w:val="00B77EA6"/>
    <w:rsid w:val="00B80141"/>
    <w:rsid w:val="00B862D9"/>
    <w:rsid w:val="00B90704"/>
    <w:rsid w:val="00B92CFF"/>
    <w:rsid w:val="00BA2A46"/>
    <w:rsid w:val="00BA57A8"/>
    <w:rsid w:val="00BB051C"/>
    <w:rsid w:val="00BB2793"/>
    <w:rsid w:val="00BB43EC"/>
    <w:rsid w:val="00BB5167"/>
    <w:rsid w:val="00BB78F2"/>
    <w:rsid w:val="00BC28EC"/>
    <w:rsid w:val="00BC2C9D"/>
    <w:rsid w:val="00BE0295"/>
    <w:rsid w:val="00BE286D"/>
    <w:rsid w:val="00BF0C15"/>
    <w:rsid w:val="00BF4CF5"/>
    <w:rsid w:val="00BF5054"/>
    <w:rsid w:val="00BF5BF6"/>
    <w:rsid w:val="00BF67FD"/>
    <w:rsid w:val="00C0107F"/>
    <w:rsid w:val="00C03D79"/>
    <w:rsid w:val="00C16233"/>
    <w:rsid w:val="00C173DD"/>
    <w:rsid w:val="00C233A7"/>
    <w:rsid w:val="00C24FAF"/>
    <w:rsid w:val="00C32EF9"/>
    <w:rsid w:val="00C35ECA"/>
    <w:rsid w:val="00C41F06"/>
    <w:rsid w:val="00C46ED9"/>
    <w:rsid w:val="00C475A9"/>
    <w:rsid w:val="00C51C2F"/>
    <w:rsid w:val="00C54C75"/>
    <w:rsid w:val="00C57B4F"/>
    <w:rsid w:val="00C60FD6"/>
    <w:rsid w:val="00C612D0"/>
    <w:rsid w:val="00C63ABE"/>
    <w:rsid w:val="00C64B54"/>
    <w:rsid w:val="00C65713"/>
    <w:rsid w:val="00C661CD"/>
    <w:rsid w:val="00C7680B"/>
    <w:rsid w:val="00C77D70"/>
    <w:rsid w:val="00C81399"/>
    <w:rsid w:val="00C8744B"/>
    <w:rsid w:val="00C9207D"/>
    <w:rsid w:val="00C948E8"/>
    <w:rsid w:val="00C96FBB"/>
    <w:rsid w:val="00C9786F"/>
    <w:rsid w:val="00CA4B8D"/>
    <w:rsid w:val="00CB2349"/>
    <w:rsid w:val="00CB7D8B"/>
    <w:rsid w:val="00CC0E60"/>
    <w:rsid w:val="00CC137A"/>
    <w:rsid w:val="00CD590F"/>
    <w:rsid w:val="00CE1B01"/>
    <w:rsid w:val="00CE400B"/>
    <w:rsid w:val="00D00A64"/>
    <w:rsid w:val="00D01FF8"/>
    <w:rsid w:val="00D03212"/>
    <w:rsid w:val="00D047DC"/>
    <w:rsid w:val="00D05DC2"/>
    <w:rsid w:val="00D07735"/>
    <w:rsid w:val="00D11D4F"/>
    <w:rsid w:val="00D13AD5"/>
    <w:rsid w:val="00D1659B"/>
    <w:rsid w:val="00D30E43"/>
    <w:rsid w:val="00D32DA1"/>
    <w:rsid w:val="00D32E23"/>
    <w:rsid w:val="00D34007"/>
    <w:rsid w:val="00D34B30"/>
    <w:rsid w:val="00D40028"/>
    <w:rsid w:val="00D44A49"/>
    <w:rsid w:val="00D6037D"/>
    <w:rsid w:val="00D83661"/>
    <w:rsid w:val="00D863F6"/>
    <w:rsid w:val="00D92B8C"/>
    <w:rsid w:val="00D92D8F"/>
    <w:rsid w:val="00D9736A"/>
    <w:rsid w:val="00D97669"/>
    <w:rsid w:val="00D9785A"/>
    <w:rsid w:val="00DA010D"/>
    <w:rsid w:val="00DA4C72"/>
    <w:rsid w:val="00DB4041"/>
    <w:rsid w:val="00DB5171"/>
    <w:rsid w:val="00DC03F2"/>
    <w:rsid w:val="00DC0577"/>
    <w:rsid w:val="00DC4F74"/>
    <w:rsid w:val="00DD07BC"/>
    <w:rsid w:val="00DD3599"/>
    <w:rsid w:val="00DD6454"/>
    <w:rsid w:val="00DE1F0F"/>
    <w:rsid w:val="00DE2D9E"/>
    <w:rsid w:val="00DF09CB"/>
    <w:rsid w:val="00DF2593"/>
    <w:rsid w:val="00DF43F6"/>
    <w:rsid w:val="00DF48D9"/>
    <w:rsid w:val="00DF4F58"/>
    <w:rsid w:val="00DF7285"/>
    <w:rsid w:val="00E040A0"/>
    <w:rsid w:val="00E04131"/>
    <w:rsid w:val="00E0503C"/>
    <w:rsid w:val="00E07EBF"/>
    <w:rsid w:val="00E14D1C"/>
    <w:rsid w:val="00E159B7"/>
    <w:rsid w:val="00E2347C"/>
    <w:rsid w:val="00E24C6E"/>
    <w:rsid w:val="00E26554"/>
    <w:rsid w:val="00E344E6"/>
    <w:rsid w:val="00E34BE1"/>
    <w:rsid w:val="00E35256"/>
    <w:rsid w:val="00E40981"/>
    <w:rsid w:val="00E41472"/>
    <w:rsid w:val="00E4642F"/>
    <w:rsid w:val="00E50E4C"/>
    <w:rsid w:val="00E513D0"/>
    <w:rsid w:val="00E523E9"/>
    <w:rsid w:val="00E52695"/>
    <w:rsid w:val="00E559CB"/>
    <w:rsid w:val="00E57A5A"/>
    <w:rsid w:val="00E66D34"/>
    <w:rsid w:val="00E729DA"/>
    <w:rsid w:val="00E75819"/>
    <w:rsid w:val="00E7730E"/>
    <w:rsid w:val="00E87FAE"/>
    <w:rsid w:val="00E92910"/>
    <w:rsid w:val="00EA3191"/>
    <w:rsid w:val="00EB312F"/>
    <w:rsid w:val="00EB6F7E"/>
    <w:rsid w:val="00EC0A62"/>
    <w:rsid w:val="00EC25CB"/>
    <w:rsid w:val="00EC2973"/>
    <w:rsid w:val="00EC774F"/>
    <w:rsid w:val="00ED0B66"/>
    <w:rsid w:val="00ED48DE"/>
    <w:rsid w:val="00ED5853"/>
    <w:rsid w:val="00EE0124"/>
    <w:rsid w:val="00EE0702"/>
    <w:rsid w:val="00EE1BFF"/>
    <w:rsid w:val="00EE475E"/>
    <w:rsid w:val="00EE5498"/>
    <w:rsid w:val="00EE56BF"/>
    <w:rsid w:val="00EF3425"/>
    <w:rsid w:val="00EF4CB0"/>
    <w:rsid w:val="00EF4ED1"/>
    <w:rsid w:val="00EF79A3"/>
    <w:rsid w:val="00F06797"/>
    <w:rsid w:val="00F2145E"/>
    <w:rsid w:val="00F23CF7"/>
    <w:rsid w:val="00F244EB"/>
    <w:rsid w:val="00F3239D"/>
    <w:rsid w:val="00F4073A"/>
    <w:rsid w:val="00F42E9C"/>
    <w:rsid w:val="00F44804"/>
    <w:rsid w:val="00F452A8"/>
    <w:rsid w:val="00F529B4"/>
    <w:rsid w:val="00F55C65"/>
    <w:rsid w:val="00F56316"/>
    <w:rsid w:val="00F57700"/>
    <w:rsid w:val="00F61747"/>
    <w:rsid w:val="00F67AEA"/>
    <w:rsid w:val="00F71EC2"/>
    <w:rsid w:val="00F87600"/>
    <w:rsid w:val="00F931E9"/>
    <w:rsid w:val="00F97A0C"/>
    <w:rsid w:val="00FA092E"/>
    <w:rsid w:val="00FA145A"/>
    <w:rsid w:val="00FA24AD"/>
    <w:rsid w:val="00FA7F23"/>
    <w:rsid w:val="00FB0620"/>
    <w:rsid w:val="00FB79B4"/>
    <w:rsid w:val="00FC0889"/>
    <w:rsid w:val="00FC1A6C"/>
    <w:rsid w:val="00FC3CB0"/>
    <w:rsid w:val="00FC456A"/>
    <w:rsid w:val="00FC733A"/>
    <w:rsid w:val="00FD69AC"/>
    <w:rsid w:val="00FD6A9B"/>
    <w:rsid w:val="00FD79B6"/>
    <w:rsid w:val="00FD7CC3"/>
    <w:rsid w:val="00FE4B90"/>
    <w:rsid w:val="00FE569C"/>
    <w:rsid w:val="00FF06A7"/>
    <w:rsid w:val="00FF2B3F"/>
    <w:rsid w:val="00FF3719"/>
    <w:rsid w:val="00FF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A5974"/>
  <w15:docId w15:val="{0F8B3451-40A9-4933-84E3-28F1AF52E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80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B6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B7B64"/>
    <w:pPr>
      <w:tabs>
        <w:tab w:val="center" w:pos="4536"/>
        <w:tab w:val="right" w:pos="9072"/>
      </w:tabs>
    </w:pPr>
  </w:style>
  <w:style w:type="character" w:styleId="Hipercze">
    <w:name w:val="Hyperlink"/>
    <w:rsid w:val="002B7B64"/>
    <w:rPr>
      <w:color w:val="0000FF"/>
      <w:u w:val="single"/>
    </w:rPr>
  </w:style>
  <w:style w:type="table" w:styleId="Tabela-Siatka">
    <w:name w:val="Table Grid"/>
    <w:basedOn w:val="Standardowy"/>
    <w:rsid w:val="00151C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4C7DA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F5C7A"/>
    <w:pPr>
      <w:spacing w:after="120"/>
    </w:pPr>
    <w:rPr>
      <w:rFonts w:eastAsia="Calibri"/>
    </w:rPr>
  </w:style>
  <w:style w:type="character" w:customStyle="1" w:styleId="ZnakZnak7">
    <w:name w:val="Znak Znak7"/>
    <w:locked/>
    <w:rsid w:val="00543B61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43B61"/>
    <w:pPr>
      <w:spacing w:after="120"/>
      <w:ind w:left="283"/>
    </w:pPr>
    <w:rPr>
      <w:rFonts w:ascii="Arial" w:hAnsi="Arial" w:cs="Arial"/>
      <w:sz w:val="22"/>
      <w:szCs w:val="22"/>
    </w:rPr>
  </w:style>
  <w:style w:type="character" w:customStyle="1" w:styleId="TekstpodstawowywcityZnak">
    <w:name w:val="Tekst podstawowy wcięty Znak"/>
    <w:link w:val="Tekstpodstawowywcity"/>
    <w:semiHidden/>
    <w:rsid w:val="00543B61"/>
    <w:rPr>
      <w:rFonts w:ascii="Arial" w:hAnsi="Arial" w:cs="Arial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974EE8"/>
    <w:rPr>
      <w:sz w:val="24"/>
      <w:szCs w:val="24"/>
    </w:rPr>
  </w:style>
  <w:style w:type="character" w:customStyle="1" w:styleId="TekstpodstawowyZnak">
    <w:name w:val="Tekst podstawowy Znak"/>
    <w:link w:val="Tekstpodstawowy"/>
    <w:rsid w:val="00181CFE"/>
    <w:rPr>
      <w:rFonts w:eastAsia="Calibri"/>
      <w:sz w:val="24"/>
      <w:szCs w:val="24"/>
    </w:rPr>
  </w:style>
  <w:style w:type="paragraph" w:customStyle="1" w:styleId="Zwykytekst1">
    <w:name w:val="Zwykły tekst1"/>
    <w:basedOn w:val="Normalny"/>
    <w:rsid w:val="0045046D"/>
    <w:pPr>
      <w:suppressAutoHyphens/>
    </w:pPr>
    <w:rPr>
      <w:rFonts w:ascii="Courier New" w:hAnsi="Courier New"/>
      <w:sz w:val="20"/>
      <w:szCs w:val="20"/>
    </w:rPr>
  </w:style>
  <w:style w:type="character" w:customStyle="1" w:styleId="WW8Num1z3">
    <w:name w:val="WW8Num1z3"/>
    <w:rsid w:val="00373D16"/>
  </w:style>
  <w:style w:type="paragraph" w:styleId="Tekstdymka">
    <w:name w:val="Balloon Text"/>
    <w:basedOn w:val="Normalny"/>
    <w:link w:val="TekstdymkaZnak"/>
    <w:uiPriority w:val="99"/>
    <w:semiHidden/>
    <w:unhideWhenUsed/>
    <w:rsid w:val="00C46E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46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F42E9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g-scope">
    <w:name w:val="ng-scope"/>
    <w:basedOn w:val="Normalny"/>
    <w:qFormat/>
    <w:rsid w:val="00AC68C9"/>
    <w:pPr>
      <w:suppressAutoHyphens/>
      <w:spacing w:before="280" w:after="280"/>
    </w:pPr>
    <w:rPr>
      <w:lang w:eastAsia="zh-CN"/>
    </w:rPr>
  </w:style>
  <w:style w:type="character" w:customStyle="1" w:styleId="czeinternetowe">
    <w:name w:val="Łącze internetowe"/>
    <w:semiHidden/>
    <w:unhideWhenUsed/>
    <w:rsid w:val="00AC68C9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5C64F9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BB051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BB051C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mp@womp.co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omp@womp.com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womp.com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aw\Dane%20aplikacji\Microsoft\Szablony\Normal_wom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Normal_womp.dot</Template>
  <TotalTime>8</TotalTime>
  <Pages>4</Pages>
  <Words>1474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PDZ/ 26 /2006r</vt:lpstr>
    </vt:vector>
  </TitlesOfParts>
  <Company>Zelazny</Company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PDZ/ 26 /2006r</dc:title>
  <dc:creator>Agnieszka Wiśniewska</dc:creator>
  <cp:lastModifiedBy>Zbigniew Bugaj</cp:lastModifiedBy>
  <cp:revision>10</cp:revision>
  <cp:lastPrinted>2024-10-25T07:12:00Z</cp:lastPrinted>
  <dcterms:created xsi:type="dcterms:W3CDTF">2024-10-25T06:59:00Z</dcterms:created>
  <dcterms:modified xsi:type="dcterms:W3CDTF">2024-10-25T11:57:00Z</dcterms:modified>
</cp:coreProperties>
</file>